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A33CD"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A33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Start w:id="4" w:name="_Hlk54953711"/>
      <w:bookmarkEnd w:id="0"/>
      <w:bookmarkEnd w:id="1"/>
      <w:bookmarkEnd w:id="2"/>
      <w:bookmarkEnd w:id="3"/>
      <w:r w:rsidRPr="00BA33CD">
        <w:rPr>
          <w:rFonts w:ascii="Century Gothic" w:eastAsiaTheme="majorEastAsia" w:hAnsi="Century Gothic" w:cs="Calibri"/>
          <w:bCs/>
          <w:color w:val="00B050"/>
          <w:sz w:val="72"/>
          <w:szCs w:val="72"/>
          <w:lang w:eastAsia="ja-JP"/>
        </w:rPr>
        <w:t>The Linden Centre</w:t>
      </w:r>
    </w:p>
    <w:bookmarkEnd w:id="4"/>
    <w:p w14:paraId="36375FAF" w14:textId="62B71D84" w:rsidR="00092BD8" w:rsidRPr="00BA33CD" w:rsidRDefault="00092BD8" w:rsidP="00E91232">
      <w:pPr>
        <w:spacing w:after="0" w:line="240" w:lineRule="auto"/>
        <w:jc w:val="center"/>
        <w:rPr>
          <w:rFonts w:ascii="Century Gothic" w:eastAsiaTheme="majorEastAsia" w:hAnsi="Century Gothic" w:cs="Calibri"/>
          <w:bCs/>
          <w:sz w:val="72"/>
          <w:szCs w:val="72"/>
          <w:lang w:eastAsia="ja-JP"/>
        </w:rPr>
      </w:pPr>
    </w:p>
    <w:p w14:paraId="25F44E89" w14:textId="77777777" w:rsidR="003D6FFD" w:rsidRPr="00BA33CD" w:rsidRDefault="003D6FFD" w:rsidP="00E91232">
      <w:pPr>
        <w:spacing w:after="0" w:line="240" w:lineRule="auto"/>
        <w:jc w:val="center"/>
        <w:rPr>
          <w:rFonts w:ascii="Century Gothic" w:eastAsiaTheme="majorEastAsia" w:hAnsi="Century Gothic" w:cs="Calibri"/>
          <w:bCs/>
          <w:sz w:val="72"/>
          <w:szCs w:val="72"/>
          <w:lang w:eastAsia="ja-JP"/>
        </w:rPr>
      </w:pPr>
    </w:p>
    <w:p w14:paraId="5B36CD38" w14:textId="37BAE56A" w:rsidR="00FD307A" w:rsidRPr="00BA33CD" w:rsidRDefault="00FD307A" w:rsidP="00FD307A">
      <w:pPr>
        <w:jc w:val="center"/>
        <w:rPr>
          <w:rFonts w:ascii="Century Gothic" w:eastAsiaTheme="majorEastAsia" w:hAnsi="Century Gothic" w:cs="Arial"/>
          <w:sz w:val="72"/>
          <w:szCs w:val="80"/>
          <w:lang w:val="en-US" w:eastAsia="ja-JP"/>
        </w:rPr>
      </w:pPr>
      <w:r w:rsidRPr="00BA33CD">
        <w:rPr>
          <w:rFonts w:ascii="Century Gothic" w:eastAsiaTheme="majorEastAsia" w:hAnsi="Century Gothic" w:cs="Arial"/>
          <w:sz w:val="72"/>
          <w:szCs w:val="80"/>
          <w:lang w:val="en-US" w:eastAsia="ja-JP"/>
        </w:rPr>
        <w:t>Pupils with Additional Health Needs - Attendance Policy</w:t>
      </w:r>
    </w:p>
    <w:p w14:paraId="606BB755" w14:textId="77777777" w:rsidR="00FD307A" w:rsidRPr="00BA33CD" w:rsidRDefault="00FD307A" w:rsidP="00FD307A">
      <w:pPr>
        <w:jc w:val="center"/>
        <w:rPr>
          <w:rFonts w:eastAsiaTheme="majorEastAsia" w:cs="Arial"/>
          <w:lang w:val="en-US" w:eastAsia="ja-JP"/>
        </w:rPr>
      </w:pPr>
    </w:p>
    <w:tbl>
      <w:tblPr>
        <w:tblStyle w:val="TableGrid"/>
        <w:tblW w:w="0" w:type="auto"/>
        <w:tblLook w:val="04A0" w:firstRow="1" w:lastRow="0" w:firstColumn="1" w:lastColumn="0" w:noHBand="0" w:noVBand="1"/>
      </w:tblPr>
      <w:tblGrid>
        <w:gridCol w:w="3005"/>
        <w:gridCol w:w="3794"/>
        <w:gridCol w:w="2217"/>
      </w:tblGrid>
      <w:tr w:rsidR="00BA33CD" w:rsidRPr="005D32FA" w14:paraId="799A86E5"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5DBEBE61" w14:textId="77777777" w:rsidR="00BA33CD" w:rsidRPr="005D32FA" w:rsidRDefault="00BA33CD" w:rsidP="00DF179C">
            <w:pPr>
              <w:rPr>
                <w:rFonts w:ascii="Century Gothic" w:hAnsi="Century Gothic"/>
              </w:rPr>
            </w:pPr>
            <w:r w:rsidRPr="005D32FA">
              <w:rPr>
                <w:rFonts w:ascii="Century Gothic" w:hAnsi="Century Gothic"/>
              </w:rPr>
              <w:t xml:space="preserve">Signed by: </w:t>
            </w:r>
          </w:p>
        </w:tc>
      </w:tr>
      <w:tr w:rsidR="00BA33CD" w:rsidRPr="005D32FA" w14:paraId="0530FD8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360277" w14:textId="77777777" w:rsidR="00BA33CD" w:rsidRPr="005D32FA" w:rsidRDefault="00BA33CD" w:rsidP="00DF179C">
            <w:pPr>
              <w:rPr>
                <w:rFonts w:ascii="Century Gothic" w:hAnsi="Century Gothic"/>
              </w:rPr>
            </w:pPr>
          </w:p>
          <w:p w14:paraId="0B097210" w14:textId="77777777" w:rsidR="00BA33CD" w:rsidRPr="005D32FA" w:rsidRDefault="00BA33CD" w:rsidP="00DF179C">
            <w:pPr>
              <w:rPr>
                <w:rFonts w:ascii="Century Gothic" w:hAnsi="Century Gothic"/>
              </w:rPr>
            </w:pPr>
          </w:p>
          <w:p w14:paraId="046999B2"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239F8E2" w14:textId="77777777" w:rsidR="00BA33CD" w:rsidRPr="005D32FA" w:rsidRDefault="00BA33CD" w:rsidP="00DF179C">
            <w:pPr>
              <w:rPr>
                <w:rFonts w:ascii="Century Gothic" w:hAnsi="Century Gothic"/>
              </w:rPr>
            </w:pPr>
          </w:p>
          <w:p w14:paraId="650DF148" w14:textId="77777777" w:rsidR="00BA33CD" w:rsidRPr="005D32FA" w:rsidRDefault="00BA33CD"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2EE48AC" w14:textId="77777777" w:rsidR="00BA33CD" w:rsidRPr="005D32FA" w:rsidRDefault="00BA33CD" w:rsidP="00DF179C">
            <w:pPr>
              <w:rPr>
                <w:rFonts w:ascii="Century Gothic" w:hAnsi="Century Gothic"/>
              </w:rPr>
            </w:pPr>
          </w:p>
          <w:p w14:paraId="6A66CF70"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r w:rsidR="00BA33CD" w:rsidRPr="005D32FA" w14:paraId="68F6B571"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437B68A8" w14:textId="77777777" w:rsidR="00BA33CD" w:rsidRPr="005D32FA" w:rsidRDefault="00BA33CD" w:rsidP="00DF179C">
            <w:pPr>
              <w:rPr>
                <w:rFonts w:ascii="Century Gothic" w:hAnsi="Century Gothic"/>
              </w:rPr>
            </w:pPr>
          </w:p>
          <w:p w14:paraId="706AC07B" w14:textId="77777777" w:rsidR="00BA33CD" w:rsidRPr="005D32FA" w:rsidRDefault="00BA33CD" w:rsidP="00DF179C">
            <w:pPr>
              <w:rPr>
                <w:rFonts w:ascii="Century Gothic" w:hAnsi="Century Gothic"/>
              </w:rPr>
            </w:pPr>
          </w:p>
          <w:p w14:paraId="4A672B84"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FD321A" w14:textId="77777777" w:rsidR="00BA33CD" w:rsidRPr="005D32FA" w:rsidRDefault="00BA33CD" w:rsidP="00DF179C">
            <w:pPr>
              <w:rPr>
                <w:rFonts w:ascii="Century Gothic" w:hAnsi="Century Gothic"/>
              </w:rPr>
            </w:pPr>
          </w:p>
          <w:p w14:paraId="767816C3" w14:textId="77777777" w:rsidR="00BA33CD" w:rsidRPr="005D32FA" w:rsidRDefault="00BA33CD" w:rsidP="00DF179C">
            <w:pPr>
              <w:rPr>
                <w:rFonts w:ascii="Century Gothic" w:hAnsi="Century Gothic"/>
              </w:rPr>
            </w:pPr>
            <w:r w:rsidRPr="005D32FA">
              <w:rPr>
                <w:rFonts w:ascii="Century Gothic" w:hAnsi="Century Gothic"/>
              </w:rPr>
              <w:t xml:space="preserve">Chair of Management Committee </w:t>
            </w:r>
          </w:p>
          <w:p w14:paraId="780E38D6" w14:textId="77777777" w:rsidR="00BA33CD" w:rsidRPr="005D32FA" w:rsidRDefault="00BA33CD"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A76FA3" w14:textId="77777777" w:rsidR="00BA33CD" w:rsidRPr="005D32FA" w:rsidRDefault="00BA33CD" w:rsidP="00DF179C">
            <w:pPr>
              <w:rPr>
                <w:rFonts w:ascii="Century Gothic" w:hAnsi="Century Gothic"/>
              </w:rPr>
            </w:pPr>
          </w:p>
          <w:p w14:paraId="3672B0D5"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bl>
    <w:p w14:paraId="5B9B96A0" w14:textId="77777777" w:rsidR="00BA33CD" w:rsidRPr="005D32FA" w:rsidRDefault="00BA33CD" w:rsidP="00BA33CD">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E403D" w14:paraId="0C2CEA84" w14:textId="77777777" w:rsidTr="005E403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05A0C" w14:textId="77777777" w:rsidR="005E403D" w:rsidRDefault="005E403D">
            <w:pPr>
              <w:rPr>
                <w:rFonts w:ascii="Century Gothic" w:hAnsi="Century Gothic"/>
              </w:rPr>
            </w:pPr>
          </w:p>
          <w:p w14:paraId="380B68AF" w14:textId="77777777" w:rsidR="005E403D" w:rsidRDefault="005E403D">
            <w:pPr>
              <w:rPr>
                <w:rFonts w:ascii="Century Gothic" w:hAnsi="Century Gothic"/>
              </w:rPr>
            </w:pPr>
            <w:r>
              <w:rPr>
                <w:rFonts w:ascii="Century Gothic" w:hAnsi="Century Gothic"/>
              </w:rPr>
              <w:t>Last Updated</w:t>
            </w:r>
          </w:p>
          <w:p w14:paraId="28BBD1C0" w14:textId="77777777" w:rsidR="005E403D" w:rsidRDefault="005E403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6A73DD" w14:textId="77777777" w:rsidR="005E403D" w:rsidRDefault="005E403D">
            <w:pPr>
              <w:rPr>
                <w:rFonts w:ascii="Century Gothic" w:hAnsi="Century Gothic"/>
              </w:rPr>
            </w:pPr>
          </w:p>
          <w:p w14:paraId="36EBB935" w14:textId="77777777" w:rsidR="005E403D" w:rsidRDefault="005E403D">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5E403D" w14:paraId="216B5E1C" w14:textId="77777777" w:rsidTr="005E403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2D8FA3" w14:textId="77777777" w:rsidR="005E403D" w:rsidRDefault="005E403D">
            <w:pPr>
              <w:rPr>
                <w:rFonts w:ascii="Century Gothic" w:hAnsi="Century Gothic"/>
              </w:rPr>
            </w:pPr>
          </w:p>
          <w:p w14:paraId="18EC3736" w14:textId="77777777" w:rsidR="005E403D" w:rsidRDefault="005E403D">
            <w:pPr>
              <w:rPr>
                <w:rFonts w:ascii="Century Gothic" w:hAnsi="Century Gothic"/>
              </w:rPr>
            </w:pPr>
            <w:r>
              <w:rPr>
                <w:rFonts w:ascii="Century Gothic" w:hAnsi="Century Gothic"/>
              </w:rPr>
              <w:t>Review Due:</w:t>
            </w:r>
          </w:p>
          <w:p w14:paraId="390EC1AC" w14:textId="77777777" w:rsidR="005E403D" w:rsidRDefault="005E403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28C006" w14:textId="77777777" w:rsidR="005E403D" w:rsidRDefault="005E403D">
            <w:pPr>
              <w:rPr>
                <w:rFonts w:ascii="Century Gothic" w:hAnsi="Century Gothic"/>
              </w:rPr>
            </w:pPr>
          </w:p>
          <w:p w14:paraId="645B662B" w14:textId="77777777" w:rsidR="005E403D" w:rsidRDefault="005E403D">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2024</w:t>
            </w:r>
          </w:p>
        </w:tc>
      </w:tr>
    </w:tbl>
    <w:p w14:paraId="219A73CF" w14:textId="77777777" w:rsidR="00FD307A" w:rsidRPr="00BA33CD" w:rsidRDefault="00FD307A" w:rsidP="00FD307A">
      <w:pPr>
        <w:pStyle w:val="ListParagraph"/>
        <w:spacing w:before="120" w:after="120" w:line="320" w:lineRule="exact"/>
        <w:ind w:left="360"/>
        <w:rPr>
          <w:rFonts w:ascii="Century Gothic" w:hAnsi="Century Gothic" w:cs="Arial"/>
          <w:b/>
        </w:rPr>
      </w:pPr>
      <w:r w:rsidRPr="00BA33CD">
        <w:rPr>
          <w:rFonts w:ascii="Century Gothic" w:hAnsi="Century Gothic" w:cs="Arial"/>
          <w:b/>
        </w:rPr>
        <w:lastRenderedPageBreak/>
        <w:t>Contents:</w:t>
      </w:r>
    </w:p>
    <w:p w14:paraId="3D599554" w14:textId="77777777" w:rsidR="00FD307A" w:rsidRPr="00BA33CD" w:rsidRDefault="00FD307A" w:rsidP="00FD307A">
      <w:pPr>
        <w:pStyle w:val="ListParagraph"/>
        <w:spacing w:before="120" w:after="120" w:line="320" w:lineRule="exact"/>
        <w:ind w:left="360"/>
        <w:rPr>
          <w:rFonts w:ascii="Century Gothic" w:hAnsi="Century Gothic" w:cs="Arial"/>
          <w:b/>
        </w:rPr>
      </w:pPr>
    </w:p>
    <w:p w14:paraId="30C29C25" w14:textId="77777777" w:rsidR="00FD307A" w:rsidRPr="00BA33CD" w:rsidRDefault="00FD307A" w:rsidP="00FD307A">
      <w:pPr>
        <w:spacing w:line="240" w:lineRule="auto"/>
        <w:ind w:left="717"/>
        <w:rPr>
          <w:rStyle w:val="Hyperlink"/>
          <w:rFonts w:ascii="Century Gothic" w:hAnsi="Century Gothic" w:cs="Arial"/>
          <w:color w:val="auto"/>
        </w:rPr>
      </w:pPr>
      <w:r w:rsidRPr="00BA33CD">
        <w:rPr>
          <w:rFonts w:ascii="Century Gothic" w:hAnsi="Century Gothic" w:cs="Arial"/>
        </w:rPr>
        <w:fldChar w:fldCharType="begin"/>
      </w:r>
      <w:r w:rsidRPr="00BA33CD">
        <w:rPr>
          <w:rFonts w:ascii="Century Gothic" w:hAnsi="Century Gothic" w:cs="Arial"/>
        </w:rPr>
        <w:instrText>HYPERLINK  \l "_Statement_of_intent_1"</w:instrText>
      </w:r>
      <w:r w:rsidRPr="00BA33CD">
        <w:rPr>
          <w:rFonts w:ascii="Century Gothic" w:hAnsi="Century Gothic" w:cs="Arial"/>
        </w:rPr>
        <w:fldChar w:fldCharType="separate"/>
      </w:r>
      <w:r w:rsidRPr="00BA33CD">
        <w:rPr>
          <w:rStyle w:val="Hyperlink"/>
          <w:rFonts w:ascii="Century Gothic" w:hAnsi="Century Gothic" w:cs="Arial"/>
          <w:color w:val="auto"/>
        </w:rPr>
        <w:t>Statement of intent</w:t>
      </w:r>
      <w:bookmarkStart w:id="5" w:name="b"/>
    </w:p>
    <w:p w14:paraId="34ED0F1C" w14:textId="77777777" w:rsidR="00FD307A" w:rsidRPr="00BA33CD" w:rsidRDefault="00FD307A" w:rsidP="00FD307A">
      <w:pPr>
        <w:pStyle w:val="ListParagraph"/>
        <w:numPr>
          <w:ilvl w:val="0"/>
          <w:numId w:val="9"/>
        </w:numPr>
        <w:spacing w:line="240" w:lineRule="auto"/>
        <w:ind w:left="1077"/>
        <w:contextualSpacing w:val="0"/>
        <w:rPr>
          <w:rFonts w:ascii="Century Gothic" w:hAnsi="Century Gothic" w:cs="Arial"/>
        </w:rPr>
      </w:pPr>
      <w:r w:rsidRPr="00BA33CD">
        <w:rPr>
          <w:rFonts w:ascii="Century Gothic" w:hAnsi="Century Gothic" w:cs="Arial"/>
        </w:rPr>
        <w:fldChar w:fldCharType="end"/>
      </w:r>
      <w:bookmarkEnd w:id="5"/>
      <w:r w:rsidRPr="00BA33CD">
        <w:fldChar w:fldCharType="begin"/>
      </w:r>
      <w:r w:rsidRPr="00BA33CD">
        <w:rPr>
          <w:rFonts w:ascii="Century Gothic" w:hAnsi="Century Gothic"/>
        </w:rPr>
        <w:instrText xml:space="preserve"> HYPERLINK \l "_Legal_framework_1" </w:instrText>
      </w:r>
      <w:r w:rsidRPr="00BA33CD">
        <w:fldChar w:fldCharType="separate"/>
      </w:r>
      <w:r w:rsidRPr="00BA33CD">
        <w:rPr>
          <w:rStyle w:val="Hyperlink"/>
          <w:rFonts w:ascii="Century Gothic" w:hAnsi="Century Gothic" w:cs="Arial"/>
          <w:color w:val="auto"/>
        </w:rPr>
        <w:t>Legal framework</w:t>
      </w:r>
      <w:r w:rsidRPr="00BA33CD">
        <w:rPr>
          <w:rStyle w:val="Hyperlink"/>
          <w:rFonts w:ascii="Century Gothic" w:hAnsi="Century Gothic" w:cs="Arial"/>
          <w:color w:val="auto"/>
        </w:rPr>
        <w:fldChar w:fldCharType="end"/>
      </w:r>
      <w:r w:rsidRPr="00BA33CD">
        <w:rPr>
          <w:rFonts w:ascii="Century Gothic" w:hAnsi="Century Gothic" w:cs="Arial"/>
        </w:rPr>
        <w:t xml:space="preserve"> </w:t>
      </w:r>
    </w:p>
    <w:p w14:paraId="05696C95"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LA_duties" w:history="1">
        <w:r w:rsidR="00FD307A" w:rsidRPr="00BA33CD">
          <w:rPr>
            <w:rStyle w:val="Hyperlink"/>
            <w:rFonts w:ascii="Century Gothic" w:hAnsi="Century Gothic"/>
            <w:color w:val="auto"/>
          </w:rPr>
          <w:t>LA duties</w:t>
        </w:r>
      </w:hyperlink>
    </w:p>
    <w:p w14:paraId="38774794"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Definitions" w:history="1">
        <w:r w:rsidR="00FD307A" w:rsidRPr="00BA33CD">
          <w:rPr>
            <w:rStyle w:val="Hyperlink"/>
            <w:rFonts w:ascii="Century Gothic" w:hAnsi="Century Gothic"/>
            <w:color w:val="auto"/>
          </w:rPr>
          <w:t>Definitions</w:t>
        </w:r>
      </w:hyperlink>
    </w:p>
    <w:p w14:paraId="5301BC20"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00FD307A" w:rsidRPr="00BA33CD">
          <w:rPr>
            <w:rStyle w:val="Hyperlink"/>
            <w:rFonts w:ascii="Century Gothic" w:hAnsi="Century Gothic"/>
            <w:color w:val="auto"/>
          </w:rPr>
          <w:t>Roles and responsibilities</w:t>
        </w:r>
      </w:hyperlink>
    </w:p>
    <w:p w14:paraId="049AFCC8"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Managing_absences" w:history="1">
        <w:r w:rsidR="00FD307A" w:rsidRPr="00BA33CD">
          <w:rPr>
            <w:rStyle w:val="Hyperlink"/>
            <w:rFonts w:ascii="Century Gothic" w:hAnsi="Century Gothic"/>
            <w:color w:val="auto"/>
          </w:rPr>
          <w:t>Managing absences</w:t>
        </w:r>
      </w:hyperlink>
    </w:p>
    <w:p w14:paraId="48E04060"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Support_for_pupils" w:history="1">
        <w:r w:rsidR="00FD307A" w:rsidRPr="00BA33CD">
          <w:rPr>
            <w:rStyle w:val="Hyperlink"/>
            <w:rFonts w:ascii="Century Gothic" w:hAnsi="Century Gothic"/>
            <w:color w:val="auto"/>
          </w:rPr>
          <w:t>Support for pupils</w:t>
        </w:r>
      </w:hyperlink>
    </w:p>
    <w:p w14:paraId="5E1273CC"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Reintegration" w:history="1">
        <w:r w:rsidR="00FD307A" w:rsidRPr="00BA33CD">
          <w:rPr>
            <w:rStyle w:val="Hyperlink"/>
            <w:rFonts w:ascii="Century Gothic" w:hAnsi="Century Gothic"/>
            <w:color w:val="auto"/>
          </w:rPr>
          <w:t>Reintegration</w:t>
        </w:r>
      </w:hyperlink>
    </w:p>
    <w:p w14:paraId="04F1398C"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Information_sharing" w:history="1">
        <w:r w:rsidR="00FD307A" w:rsidRPr="00BA33CD">
          <w:rPr>
            <w:rStyle w:val="Hyperlink"/>
            <w:rFonts w:ascii="Century Gothic" w:hAnsi="Century Gothic"/>
            <w:color w:val="auto"/>
          </w:rPr>
          <w:t>Information sharing</w:t>
        </w:r>
      </w:hyperlink>
    </w:p>
    <w:p w14:paraId="35395A92"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Record_keeping" w:history="1">
        <w:r w:rsidR="00FD307A" w:rsidRPr="00BA33CD">
          <w:rPr>
            <w:rStyle w:val="Hyperlink"/>
            <w:rFonts w:ascii="Century Gothic" w:hAnsi="Century Gothic"/>
            <w:color w:val="auto"/>
          </w:rPr>
          <w:t>Record keeping</w:t>
        </w:r>
      </w:hyperlink>
    </w:p>
    <w:p w14:paraId="74545B0B"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Training" w:history="1">
        <w:r w:rsidR="00FD307A" w:rsidRPr="00BA33CD">
          <w:rPr>
            <w:rStyle w:val="Hyperlink"/>
            <w:rFonts w:ascii="Century Gothic" w:hAnsi="Century Gothic"/>
            <w:color w:val="auto"/>
          </w:rPr>
          <w:t>Training</w:t>
        </w:r>
      </w:hyperlink>
    </w:p>
    <w:p w14:paraId="6335A430"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Examinations_and_assessments" w:history="1">
        <w:r w:rsidR="00FD307A" w:rsidRPr="00BA33CD">
          <w:rPr>
            <w:rStyle w:val="Hyperlink"/>
            <w:rFonts w:ascii="Century Gothic" w:hAnsi="Century Gothic"/>
            <w:color w:val="auto"/>
          </w:rPr>
          <w:t>Examinations and assessments</w:t>
        </w:r>
      </w:hyperlink>
    </w:p>
    <w:p w14:paraId="1BE8B48F" w14:textId="77777777" w:rsidR="00FD307A" w:rsidRPr="00BA33CD" w:rsidRDefault="005E403D" w:rsidP="00FD307A">
      <w:pPr>
        <w:pStyle w:val="ListParagraph"/>
        <w:numPr>
          <w:ilvl w:val="0"/>
          <w:numId w:val="9"/>
        </w:numPr>
        <w:spacing w:line="240" w:lineRule="auto"/>
        <w:ind w:left="1077"/>
        <w:contextualSpacing w:val="0"/>
        <w:rPr>
          <w:rFonts w:ascii="Century Gothic" w:hAnsi="Century Gothic" w:cs="Arial"/>
        </w:rPr>
      </w:pPr>
      <w:hyperlink w:anchor="_Monitoring_and_review" w:history="1">
        <w:r w:rsidR="00FD307A" w:rsidRPr="00BA33CD">
          <w:rPr>
            <w:rStyle w:val="Hyperlink"/>
            <w:rFonts w:ascii="Century Gothic" w:hAnsi="Century Gothic"/>
            <w:color w:val="auto"/>
          </w:rPr>
          <w:t>Monitoring and review</w:t>
        </w:r>
      </w:hyperlink>
    </w:p>
    <w:p w14:paraId="496393BC" w14:textId="77777777" w:rsidR="00FD307A" w:rsidRPr="00BA33CD" w:rsidRDefault="00FD307A" w:rsidP="00FD307A">
      <w:pPr>
        <w:spacing w:line="320" w:lineRule="exact"/>
        <w:rPr>
          <w:rFonts w:ascii="Century Gothic" w:hAnsi="Century Gothic" w:cs="Arial"/>
        </w:rPr>
      </w:pPr>
    </w:p>
    <w:p w14:paraId="0C277F92" w14:textId="77777777" w:rsidR="00FD307A" w:rsidRPr="00BA33CD" w:rsidRDefault="00FD307A" w:rsidP="00FD307A">
      <w:pPr>
        <w:rPr>
          <w:rFonts w:ascii="Century Gothic" w:hAnsi="Century Gothic" w:cs="Arial"/>
        </w:rPr>
      </w:pPr>
    </w:p>
    <w:p w14:paraId="6255C992" w14:textId="77777777" w:rsidR="00FD307A" w:rsidRPr="00BA33CD" w:rsidRDefault="00FD307A" w:rsidP="00FD307A">
      <w:pPr>
        <w:rPr>
          <w:rFonts w:ascii="Century Gothic" w:hAnsi="Century Gothic" w:cs="Arial"/>
        </w:rPr>
      </w:pPr>
      <w:r w:rsidRPr="00BA33CD">
        <w:rPr>
          <w:rFonts w:ascii="Century Gothic" w:hAnsi="Century Gothic" w:cs="Arial"/>
        </w:rPr>
        <w:br w:type="page"/>
      </w:r>
      <w:bookmarkStart w:id="6" w:name="_Statement_of_Intent"/>
      <w:bookmarkEnd w:id="6"/>
    </w:p>
    <w:p w14:paraId="1022D576" w14:textId="77777777" w:rsidR="00FD307A" w:rsidRPr="00BA33CD" w:rsidRDefault="00FD307A" w:rsidP="00FD307A">
      <w:pPr>
        <w:pStyle w:val="Heading2"/>
        <w:numPr>
          <w:ilvl w:val="0"/>
          <w:numId w:val="0"/>
        </w:numPr>
        <w:spacing w:after="200"/>
        <w:ind w:left="578" w:hanging="578"/>
        <w:jc w:val="both"/>
        <w:rPr>
          <w:rFonts w:ascii="Century Gothic" w:hAnsi="Century Gothic" w:cstheme="minorHAnsi"/>
          <w:b/>
          <w:sz w:val="22"/>
          <w:szCs w:val="22"/>
        </w:rPr>
      </w:pPr>
      <w:bookmarkStart w:id="7" w:name="_Statement_of_intent_1"/>
      <w:bookmarkStart w:id="8" w:name="statment"/>
      <w:bookmarkStart w:id="9" w:name="statement"/>
      <w:bookmarkEnd w:id="7"/>
      <w:r w:rsidRPr="00BA33CD">
        <w:rPr>
          <w:rFonts w:ascii="Century Gothic" w:hAnsi="Century Gothic" w:cstheme="minorHAnsi"/>
          <w:b/>
          <w:sz w:val="22"/>
          <w:szCs w:val="22"/>
        </w:rPr>
        <w:lastRenderedPageBreak/>
        <w:t xml:space="preserve">Statement of intent </w:t>
      </w:r>
    </w:p>
    <w:bookmarkEnd w:id="8"/>
    <w:bookmarkEnd w:id="9"/>
    <w:p w14:paraId="2363C72B" w14:textId="77777777" w:rsidR="00FD307A" w:rsidRPr="00BA33CD" w:rsidRDefault="00FD307A" w:rsidP="00FD307A">
      <w:pPr>
        <w:jc w:val="both"/>
        <w:rPr>
          <w:rFonts w:ascii="Century Gothic" w:hAnsi="Century Gothic"/>
        </w:rPr>
      </w:pPr>
    </w:p>
    <w:p w14:paraId="45DC720C" w14:textId="5612ECB6" w:rsidR="00FD307A" w:rsidRPr="00BA33CD" w:rsidRDefault="00FD307A" w:rsidP="00FD307A">
      <w:pPr>
        <w:jc w:val="both"/>
        <w:rPr>
          <w:rFonts w:ascii="Century Gothic" w:hAnsi="Century Gothic"/>
        </w:rPr>
      </w:pPr>
      <w:r w:rsidRPr="00BA33CD">
        <w:rPr>
          <w:rFonts w:ascii="Century Gothic" w:hAnsi="Century Gothic"/>
          <w:b/>
          <w:bCs/>
          <w:u w:val="single"/>
        </w:rPr>
        <w:t>The Linden Centre</w:t>
      </w:r>
      <w:r w:rsidRPr="00BA33CD">
        <w:rPr>
          <w:rFonts w:ascii="Century Gothic" w:hAnsi="Century Gothic"/>
        </w:rPr>
        <w:t xml:space="preserve"> aims to support the LA and ensure that all children who are unable to attend school due to medical needs, and who would not receive suitable education without such provision, continue to have access to as much education as their medical condition allows, to enable them to reach their full potential. </w:t>
      </w:r>
    </w:p>
    <w:p w14:paraId="350FFD64" w14:textId="77777777" w:rsidR="00FD307A" w:rsidRPr="00BA33CD" w:rsidRDefault="00FD307A" w:rsidP="00FD307A">
      <w:pPr>
        <w:jc w:val="both"/>
        <w:rPr>
          <w:rFonts w:ascii="Century Gothic" w:hAnsi="Century Gothic"/>
        </w:rPr>
      </w:pPr>
      <w:r w:rsidRPr="00BA33CD">
        <w:rPr>
          <w:rFonts w:ascii="Century Gothic" w:hAnsi="Century Gothic"/>
        </w:rPr>
        <w:t xml:space="preserve">Due to the nature of their health needs, some children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4178C6A9" w14:textId="77777777" w:rsidR="00FD307A" w:rsidRPr="00BA33CD" w:rsidRDefault="00FD307A" w:rsidP="00FD307A">
      <w:pPr>
        <w:jc w:val="both"/>
        <w:rPr>
          <w:rFonts w:ascii="Century Gothic" w:hAnsi="Century Gothic"/>
        </w:rPr>
      </w:pPr>
      <w:r w:rsidRPr="00BA33CD">
        <w:rPr>
          <w:rFonts w:ascii="Century Gothic" w:hAnsi="Century Gothic"/>
        </w:rPr>
        <w:t xml:space="preserve">We understand that we have a continuing role in a pupil’s education whilst they are not attending the school and will work with the LA, healthcare partners and families to ensure that all children with medical needs receive the right level of support to enable them to maintain links with their education. </w:t>
      </w:r>
    </w:p>
    <w:p w14:paraId="516A195C" w14:textId="77777777" w:rsidR="00FD307A" w:rsidRPr="004261D0" w:rsidRDefault="00FD307A" w:rsidP="00FD307A">
      <w:pPr>
        <w:jc w:val="both"/>
      </w:pPr>
    </w:p>
    <w:p w14:paraId="49CDF185" w14:textId="77777777" w:rsidR="00FD307A" w:rsidRPr="004261D0" w:rsidRDefault="00FD307A" w:rsidP="00FD307A">
      <w:pPr>
        <w:jc w:val="both"/>
        <w:sectPr w:rsidR="00FD307A" w:rsidRPr="004261D0" w:rsidSect="00FD307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CB755AD" w14:textId="77777777" w:rsidR="00FD307A" w:rsidRPr="00BA33CD" w:rsidRDefault="00FD307A" w:rsidP="00FD307A">
      <w:pPr>
        <w:pStyle w:val="Heading10"/>
        <w:rPr>
          <w:rFonts w:ascii="Century Gothic" w:hAnsi="Century Gothic"/>
          <w:b w:val="0"/>
        </w:rPr>
      </w:pPr>
      <w:bookmarkStart w:id="12" w:name="_Legal_framework_1"/>
      <w:bookmarkEnd w:id="12"/>
      <w:r w:rsidRPr="00BA33CD">
        <w:rPr>
          <w:rFonts w:ascii="Century Gothic" w:hAnsi="Century Gothic"/>
        </w:rPr>
        <w:lastRenderedPageBreak/>
        <w:t>Legal framework</w:t>
      </w:r>
    </w:p>
    <w:p w14:paraId="205ED04D"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 xml:space="preserve">This policy has due regard to all relevant legislation and statutory guidance including, but not limited to, the following: </w:t>
      </w:r>
    </w:p>
    <w:p w14:paraId="7069D696"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Education Act 1996</w:t>
      </w:r>
    </w:p>
    <w:p w14:paraId="275A36AC"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Equality Act 2010</w:t>
      </w:r>
    </w:p>
    <w:p w14:paraId="4AF039D4"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Data Protection Act 2018</w:t>
      </w:r>
    </w:p>
    <w:p w14:paraId="7CE74F95"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(2013) ‘Ensuring a good education for children who cannot attend school because of health needs’</w:t>
      </w:r>
    </w:p>
    <w:p w14:paraId="50E4F19A"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(2015) ‘Supporting pupils at school with medical conditions’</w:t>
      </w:r>
    </w:p>
    <w:p w14:paraId="7A157F21"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This policy operates in conjunction with the following school policies:</w:t>
      </w:r>
    </w:p>
    <w:p w14:paraId="25BAFB31"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Alternative Provision Policy</w:t>
      </w:r>
    </w:p>
    <w:p w14:paraId="1143575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Attendance and Truancy Policy</w:t>
      </w:r>
    </w:p>
    <w:p w14:paraId="5F7AD549" w14:textId="77777777" w:rsidR="00FD307A" w:rsidRPr="00BA33CD" w:rsidRDefault="00FD307A" w:rsidP="00FD307A">
      <w:pPr>
        <w:pStyle w:val="TSB-PolicyBullets"/>
        <w:ind w:left="2137" w:hanging="357"/>
        <w:rPr>
          <w:rFonts w:ascii="Century Gothic" w:hAnsi="Century Gothic"/>
          <w:b/>
          <w:u w:val="single"/>
        </w:rPr>
      </w:pPr>
      <w:r w:rsidRPr="00BA33CD">
        <w:rPr>
          <w:rFonts w:ascii="Century Gothic" w:hAnsi="Century Gothic"/>
          <w:b/>
          <w:u w:val="single"/>
        </w:rPr>
        <w:t>Child Protection and Safeguarding Policy</w:t>
      </w:r>
    </w:p>
    <w:p w14:paraId="06553733"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Children Missing Education Policy</w:t>
      </w:r>
    </w:p>
    <w:p w14:paraId="0E3365A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Confidentiality Policy</w:t>
      </w:r>
    </w:p>
    <w:p w14:paraId="64CFDED5"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Data Protection Policy</w:t>
      </w:r>
    </w:p>
    <w:p w14:paraId="15A47470"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Records Management Policy</w:t>
      </w:r>
    </w:p>
    <w:p w14:paraId="6113A51B"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Educational Needs and Disabilities (SEND) Policy</w:t>
      </w:r>
    </w:p>
    <w:p w14:paraId="4AF99CA2" w14:textId="77777777" w:rsidR="00FD307A" w:rsidRPr="00BA33CD" w:rsidRDefault="00FD307A" w:rsidP="00FD307A">
      <w:pPr>
        <w:pStyle w:val="Heading10"/>
        <w:numPr>
          <w:ilvl w:val="0"/>
          <w:numId w:val="26"/>
        </w:numPr>
        <w:spacing w:before="240"/>
        <w:jc w:val="left"/>
        <w:rPr>
          <w:rFonts w:ascii="Century Gothic" w:hAnsi="Century Gothic"/>
        </w:rPr>
      </w:pPr>
      <w:bookmarkStart w:id="13" w:name="_LA_duties"/>
      <w:bookmarkStart w:id="14" w:name="Subsection2"/>
      <w:bookmarkEnd w:id="13"/>
      <w:r w:rsidRPr="00BA33CD">
        <w:rPr>
          <w:rFonts w:ascii="Century Gothic" w:hAnsi="Century Gothic"/>
        </w:rPr>
        <w:t>LA duties</w:t>
      </w:r>
    </w:p>
    <w:p w14:paraId="64FAD9CD" w14:textId="77777777" w:rsidR="00FD307A" w:rsidRPr="00BA33CD" w:rsidRDefault="00FD307A" w:rsidP="00FD307A">
      <w:pPr>
        <w:pStyle w:val="TSB-Level1Numbers"/>
        <w:rPr>
          <w:rFonts w:ascii="Century Gothic" w:hAnsi="Century Gothic"/>
        </w:rPr>
      </w:pPr>
      <w:r w:rsidRPr="00BA33CD">
        <w:rPr>
          <w:rFonts w:ascii="Century Gothic" w:hAnsi="Century Gothic"/>
        </w:rPr>
        <w:t>The LA must arrange suitable full-time education for children of compulsory school age who, because of illness, would not receive suitable education without such provision. The school has a duty to support the LA in doing so.</w:t>
      </w:r>
    </w:p>
    <w:p w14:paraId="06827D58"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should: </w:t>
      </w:r>
    </w:p>
    <w:p w14:paraId="570F53B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Provide such education as soon as </w:t>
      </w:r>
      <w:proofErr w:type="gramStart"/>
      <w:r w:rsidRPr="00BA33CD">
        <w:rPr>
          <w:rFonts w:ascii="Century Gothic" w:hAnsi="Century Gothic"/>
        </w:rPr>
        <w:t>it is clear that a</w:t>
      </w:r>
      <w:proofErr w:type="gramEnd"/>
      <w:r w:rsidRPr="00BA33CD">
        <w:rPr>
          <w:rFonts w:ascii="Century Gothic" w:hAnsi="Century Gothic"/>
        </w:rPr>
        <w:t xml:space="preserve"> pupil will be away from school for 15 days or more, whether consecutive or cumulative. They should liaise with the appropriate medical professionals to ensure minimal delay in arranging appropriate provision for the pupil.</w:t>
      </w:r>
    </w:p>
    <w:p w14:paraId="020B568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education pupils receive is of good quality, allows them to take appropriate qualifications, prevents them from falling behind their peers in school, and allows them to reintegrate successfully back into school as soon as possible.</w:t>
      </w:r>
    </w:p>
    <w:p w14:paraId="0803DBC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Address the needs of individual pupils in arranging provision.</w:t>
      </w:r>
    </w:p>
    <w:p w14:paraId="17132D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Have a named officer responsible for the education of children with additional health needs and ensure parents know who this is.</w:t>
      </w:r>
    </w:p>
    <w:p w14:paraId="55C547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a written, publicly accessible policy statement on their arrangements to comply with their legal duty towards children with additional health needs.</w:t>
      </w:r>
    </w:p>
    <w:p w14:paraId="0C56E8C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Review the provision offered regularly to ensure that it continues to be appropriate for the child and that it is providing suitable education.</w:t>
      </w:r>
    </w:p>
    <w:p w14:paraId="7D2D799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Give clear policies on the provision of education for children and young people under and over compulsory school age.</w:t>
      </w:r>
    </w:p>
    <w:p w14:paraId="549E07B1" w14:textId="77777777" w:rsidR="00FD307A" w:rsidRPr="00BA33CD" w:rsidRDefault="00FD307A" w:rsidP="00FD307A">
      <w:pPr>
        <w:pStyle w:val="TSB-Level1Numbers"/>
        <w:rPr>
          <w:rFonts w:ascii="Century Gothic" w:hAnsi="Century Gothic"/>
        </w:rPr>
      </w:pPr>
      <w:r w:rsidRPr="00BA33CD">
        <w:rPr>
          <w:rFonts w:ascii="Century Gothic" w:hAnsi="Century Gothic"/>
        </w:rPr>
        <w:t>The LA should not:</w:t>
      </w:r>
    </w:p>
    <w:p w14:paraId="4D9A04E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processes or policies in place which prevent a child from getting the right type of provision and a good education.</w:t>
      </w:r>
    </w:p>
    <w:p w14:paraId="28BB694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Withhold or reduce the provision, or type of provision, for a child because of how much it will cost.</w:t>
      </w:r>
    </w:p>
    <w:p w14:paraId="38C20A8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Have policies based upon the percentage of time a child </w:t>
      </w:r>
      <w:proofErr w:type="gramStart"/>
      <w:r w:rsidRPr="00BA33CD">
        <w:rPr>
          <w:rFonts w:ascii="Century Gothic" w:hAnsi="Century Gothic"/>
        </w:rPr>
        <w:t>is able to</w:t>
      </w:r>
      <w:proofErr w:type="gramEnd"/>
      <w:r w:rsidRPr="00BA33CD">
        <w:rPr>
          <w:rFonts w:ascii="Century Gothic" w:hAnsi="Century Gothic"/>
        </w:rPr>
        <w:t xml:space="preserve"> attend school rather than whether the child is receiving a suitable education during that attendance. </w:t>
      </w:r>
    </w:p>
    <w:p w14:paraId="071AB90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273A2A06" w14:textId="77777777" w:rsidR="00FD307A" w:rsidRPr="00BA33CD" w:rsidRDefault="00FD307A" w:rsidP="00FD307A">
      <w:pPr>
        <w:pStyle w:val="Heading10"/>
        <w:rPr>
          <w:rFonts w:ascii="Century Gothic" w:hAnsi="Century Gothic"/>
        </w:rPr>
      </w:pPr>
      <w:bookmarkStart w:id="15" w:name="_Definitions"/>
      <w:bookmarkEnd w:id="15"/>
      <w:r w:rsidRPr="00BA33CD">
        <w:rPr>
          <w:rFonts w:ascii="Century Gothic" w:hAnsi="Century Gothic"/>
        </w:rPr>
        <w:t xml:space="preserve">Definitions </w:t>
      </w:r>
    </w:p>
    <w:p w14:paraId="7D6AFD25"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school as a result of their medical needs may include those with:</w:t>
      </w:r>
    </w:p>
    <w:p w14:paraId="0C7E73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health issues.</w:t>
      </w:r>
    </w:p>
    <w:p w14:paraId="6A30F0F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injuries.</w:t>
      </w:r>
    </w:p>
    <w:p w14:paraId="7299B06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Mental health problems, including anxiety issues.</w:t>
      </w:r>
    </w:p>
    <w:p w14:paraId="0D10B2B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Emotional difficulties or school refusal.</w:t>
      </w:r>
    </w:p>
    <w:p w14:paraId="54A3D2F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Progressive conditions.</w:t>
      </w:r>
    </w:p>
    <w:p w14:paraId="2BE237E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Terminal illnesses.</w:t>
      </w:r>
    </w:p>
    <w:p w14:paraId="2088A79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Chronic illnesses.</w:t>
      </w:r>
    </w:p>
    <w:p w14:paraId="3592F911"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mainstream education for health reasons may attend any of the following:</w:t>
      </w:r>
    </w:p>
    <w:p w14:paraId="6269E281"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lastRenderedPageBreak/>
        <w:t>Hospital school</w:t>
      </w:r>
      <w:r w:rsidRPr="00BA33CD">
        <w:rPr>
          <w:rFonts w:ascii="Century Gothic" w:hAnsi="Century Gothic"/>
        </w:rPr>
        <w:t>: a special school within a hospital setting where education is provided to give continuity whilst the child is receiving treatment.</w:t>
      </w:r>
    </w:p>
    <w:p w14:paraId="13236D32"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Home tuition</w:t>
      </w:r>
      <w:r w:rsidRPr="00BA33CD">
        <w:rPr>
          <w:rFonts w:ascii="Century Gothic" w:hAnsi="Century Gothic"/>
        </w:rPr>
        <w:t>: many LAs have home tuition services that act as a communication channel between schools and pupils on occasions where pupils are too ill to attend school and are receiving specialist medical treatment.</w:t>
      </w:r>
    </w:p>
    <w:p w14:paraId="5120D41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Medical PRUs</w:t>
      </w:r>
      <w:r w:rsidRPr="00BA33CD">
        <w:rPr>
          <w:rFonts w:ascii="Century Gothic" w:hAnsi="Century Gothic"/>
        </w:rPr>
        <w:t>: these are LA establishments that provide education for children unable to attend their registered school due to their medical needs.</w:t>
      </w:r>
    </w:p>
    <w:p w14:paraId="7374F6F4" w14:textId="77777777" w:rsidR="00FD307A" w:rsidRPr="00BA33CD" w:rsidRDefault="00FD307A" w:rsidP="00FD307A">
      <w:pPr>
        <w:pStyle w:val="Heading10"/>
        <w:rPr>
          <w:rFonts w:ascii="Century Gothic" w:hAnsi="Century Gothic"/>
        </w:rPr>
      </w:pPr>
      <w:bookmarkStart w:id="16" w:name="_Roles_and_responsibilities"/>
      <w:bookmarkEnd w:id="16"/>
      <w:r w:rsidRPr="00BA33CD">
        <w:rPr>
          <w:rFonts w:ascii="Century Gothic" w:hAnsi="Century Gothic"/>
        </w:rPr>
        <w:t xml:space="preserve">Roles and responsibilities </w:t>
      </w:r>
    </w:p>
    <w:p w14:paraId="6932D9DC" w14:textId="0AE7499E" w:rsidR="00FD307A" w:rsidRPr="00BA33CD" w:rsidRDefault="00FD307A" w:rsidP="00FD307A">
      <w:pPr>
        <w:pStyle w:val="TSB-Level1Numbers"/>
        <w:rPr>
          <w:rFonts w:ascii="Century Gothic" w:hAnsi="Century Gothic"/>
        </w:rPr>
      </w:pPr>
      <w:r w:rsidRPr="00BA33CD">
        <w:rPr>
          <w:rFonts w:ascii="Century Gothic" w:hAnsi="Century Gothic"/>
        </w:rPr>
        <w:t>The Management Committee is responsible for:</w:t>
      </w:r>
    </w:p>
    <w:p w14:paraId="5EDCCA6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arrangements for pupils who cannot attend school as a result of their medical needs are in place and are effectively implemented.</w:t>
      </w:r>
    </w:p>
    <w:p w14:paraId="574E9AF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Ensuring the </w:t>
      </w:r>
      <w:r w:rsidRPr="00BA33CD">
        <w:rPr>
          <w:rFonts w:ascii="Century Gothic" w:hAnsi="Century Gothic"/>
          <w:b/>
          <w:bCs/>
          <w:u w:val="single"/>
        </w:rPr>
        <w:t>termly</w:t>
      </w:r>
      <w:r w:rsidRPr="00BA33CD">
        <w:rPr>
          <w:rFonts w:ascii="Century Gothic" w:hAnsi="Century Gothic"/>
        </w:rPr>
        <w:t xml:space="preserve"> review of the arrangements made for pupils who cannot attend school due to their medical needs. </w:t>
      </w:r>
    </w:p>
    <w:p w14:paraId="7D9B56E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roles and responsibilities of those involved in the arrangements to support the needs of pupils are clear and understood by all.</w:t>
      </w:r>
    </w:p>
    <w:p w14:paraId="4B62F5E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robust systems are in place for dealing with health emergencies and critical incidents, for both on- and off-site activities.</w:t>
      </w:r>
    </w:p>
    <w:p w14:paraId="2E815C8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staff with responsibility for supporting pupils with health needs are appropriately trained.</w:t>
      </w:r>
    </w:p>
    <w:p w14:paraId="33C7F30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Approving and reviewing this policy on an </w:t>
      </w:r>
      <w:r w:rsidRPr="00BA33CD">
        <w:rPr>
          <w:rFonts w:ascii="Century Gothic" w:hAnsi="Century Gothic"/>
          <w:b/>
          <w:bCs/>
          <w:u w:val="single"/>
        </w:rPr>
        <w:t>annual</w:t>
      </w:r>
      <w:r w:rsidRPr="00BA33CD">
        <w:rPr>
          <w:rFonts w:ascii="Century Gothic" w:hAnsi="Century Gothic"/>
        </w:rPr>
        <w:t xml:space="preserve"> basis.</w:t>
      </w:r>
    </w:p>
    <w:p w14:paraId="18C20AD0"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w:t>
      </w:r>
      <w:r w:rsidRPr="00BA33CD">
        <w:rPr>
          <w:rFonts w:ascii="Century Gothic" w:hAnsi="Century Gothic"/>
          <w:b/>
          <w:bCs/>
          <w:u w:val="single"/>
        </w:rPr>
        <w:t>headteacher</w:t>
      </w:r>
      <w:r w:rsidRPr="00BA33CD">
        <w:rPr>
          <w:rFonts w:ascii="Century Gothic" w:hAnsi="Century Gothic"/>
        </w:rPr>
        <w:t xml:space="preserve"> is responsible for:</w:t>
      </w:r>
    </w:p>
    <w:p w14:paraId="67258FCC" w14:textId="0B6CE6D9"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with The Management Committee to ensure compliance with the relevant statutory duties when supporting pupils with health needs.</w:t>
      </w:r>
    </w:p>
    <w:p w14:paraId="270A74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collaboratively with parents and other professionals to develop arrangements to meet the best interests of children.</w:t>
      </w:r>
    </w:p>
    <w:p w14:paraId="5730BC2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arrangements put in place to meet pupils’ health needs are fully understood by all those involved and acted upon.</w:t>
      </w:r>
    </w:p>
    <w:p w14:paraId="03B048B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Appointing a named member of staff who is responsible for pupils with healthcare needs and liaises with parents, pupils, the LA, key workers and others involved in the pupil’s care.</w:t>
      </w:r>
    </w:p>
    <w:p w14:paraId="1CE369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Ensuring the support put in place focusses on and meets the needs of individual pupils.</w:t>
      </w:r>
    </w:p>
    <w:p w14:paraId="5B553F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Arranging appropriate training for staff with responsibility for supporting pupils with health needs.</w:t>
      </w:r>
    </w:p>
    <w:p w14:paraId="707EA0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teachers who support pupils with health needs with suitable information relating to a pupil’s health condition and the possible effect the condition and/or medication taken has on the pupil.</w:t>
      </w:r>
    </w:p>
    <w:p w14:paraId="44E5EB14" w14:textId="08B2C57F"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Providing </w:t>
      </w:r>
      <w:r w:rsidRPr="00BA33CD">
        <w:rPr>
          <w:rFonts w:ascii="Century Gothic" w:hAnsi="Century Gothic"/>
          <w:b/>
          <w:bCs/>
          <w:u w:val="single"/>
        </w:rPr>
        <w:t>annual</w:t>
      </w:r>
      <w:r w:rsidRPr="00BA33CD">
        <w:rPr>
          <w:rFonts w:ascii="Century Gothic" w:hAnsi="Century Gothic"/>
        </w:rPr>
        <w:t xml:space="preserve"> reports to the </w:t>
      </w:r>
      <w:r w:rsidRPr="00BA33CD">
        <w:rPr>
          <w:rFonts w:ascii="Century Gothic" w:hAnsi="Century Gothic"/>
          <w:b/>
          <w:bCs/>
          <w:u w:val="single"/>
        </w:rPr>
        <w:t>Management Committee</w:t>
      </w:r>
      <w:r w:rsidRPr="00BA33CD">
        <w:rPr>
          <w:rFonts w:ascii="Century Gothic" w:hAnsi="Century Gothic"/>
        </w:rPr>
        <w:t xml:space="preserve"> on the effectiveness of the arrangements in place to meet the health needs of pupils.</w:t>
      </w:r>
    </w:p>
    <w:p w14:paraId="437831F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Notifying the LA when a pupil is likely to be away from the school for a significant </w:t>
      </w:r>
      <w:proofErr w:type="gramStart"/>
      <w:r w:rsidRPr="00BA33CD">
        <w:rPr>
          <w:rFonts w:ascii="Century Gothic" w:hAnsi="Century Gothic"/>
        </w:rPr>
        <w:t>period of time</w:t>
      </w:r>
      <w:proofErr w:type="gramEnd"/>
      <w:r w:rsidRPr="00BA33CD">
        <w:rPr>
          <w:rFonts w:ascii="Century Gothic" w:hAnsi="Century Gothic"/>
        </w:rPr>
        <w:t xml:space="preserve"> due to their health needs.</w:t>
      </w:r>
    </w:p>
    <w:p w14:paraId="75218015" w14:textId="10EE47E8" w:rsidR="00FD307A" w:rsidRPr="00BA33CD" w:rsidRDefault="00FD307A" w:rsidP="00FD307A">
      <w:pPr>
        <w:pStyle w:val="TSB-Level1Numbers"/>
        <w:rPr>
          <w:rFonts w:ascii="Century Gothic" w:hAnsi="Century Gothic"/>
        </w:rPr>
      </w:pPr>
      <w:r w:rsidRPr="00BA33CD">
        <w:rPr>
          <w:rFonts w:ascii="Century Gothic" w:hAnsi="Century Gothic"/>
        </w:rPr>
        <w:t>The named member of staff is our SENDCo. They are responsible for:</w:t>
      </w:r>
    </w:p>
    <w:p w14:paraId="213B9E0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Dealing with pupils who are unable to attend school because of medical needs.</w:t>
      </w:r>
    </w:p>
    <w:p w14:paraId="072ABB9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Actively monitoring pupil progress and reintegration into school.</w:t>
      </w:r>
    </w:p>
    <w:p w14:paraId="0D6ADD5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Supplying pupils’ education providers with information about the child’s capabilities, progress and outcomes.</w:t>
      </w:r>
    </w:p>
    <w:p w14:paraId="57BAB59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Liaising with the </w:t>
      </w:r>
      <w:r w:rsidRPr="00BA33CD">
        <w:rPr>
          <w:rFonts w:ascii="Century Gothic" w:hAnsi="Century Gothic"/>
          <w:b/>
          <w:bCs/>
          <w:u w:val="single"/>
        </w:rPr>
        <w:t>headteacher</w:t>
      </w:r>
      <w:r w:rsidRPr="00BA33CD">
        <w:rPr>
          <w:rFonts w:ascii="Century Gothic" w:hAnsi="Century Gothic"/>
        </w:rPr>
        <w:t>, education providers and parents to determine pupils’ programmes of study whilst they are absent from school.</w:t>
      </w:r>
    </w:p>
    <w:p w14:paraId="30D4366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Keeping pupils informed about school events and encouraging communication with their peers.</w:t>
      </w:r>
    </w:p>
    <w:p w14:paraId="5838904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a link between pupils and their parents, and the LA.</w:t>
      </w:r>
    </w:p>
    <w:p w14:paraId="0D047CE5" w14:textId="77777777" w:rsidR="00FD307A" w:rsidRPr="00BA33CD" w:rsidRDefault="00FD307A" w:rsidP="00FD307A">
      <w:pPr>
        <w:pStyle w:val="TSB-Level1Numbers"/>
        <w:rPr>
          <w:rFonts w:ascii="Century Gothic" w:hAnsi="Century Gothic"/>
        </w:rPr>
      </w:pPr>
      <w:r w:rsidRPr="00BA33CD">
        <w:rPr>
          <w:rFonts w:ascii="Century Gothic" w:hAnsi="Century Gothic"/>
        </w:rPr>
        <w:t>Teachers and support staff are responsible for:</w:t>
      </w:r>
    </w:p>
    <w:p w14:paraId="003803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confidentiality in respect of pupils’ health needs.</w:t>
      </w:r>
    </w:p>
    <w:p w14:paraId="7FD9195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Designing lessons and activities in a way that allows those with health needs to participate fully and ensuring pupils are not excluded from activities that they wish to take part in without a clear evidence-based reason.</w:t>
      </w:r>
    </w:p>
    <w:p w14:paraId="46AD9A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their role in supporting pupils with health needs and ensuring they attend the required training.</w:t>
      </w:r>
    </w:p>
    <w:p w14:paraId="0CFB30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they are aware of the needs of their pupils through the appropriate and lawful sharing of the individual pupil’s health needs.</w:t>
      </w:r>
    </w:p>
    <w:p w14:paraId="1B80613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 xml:space="preserve">Ensuring they are aware of the signs, symptoms and triggers of common life-threatening medical conditions and know what to do in an emergency. </w:t>
      </w:r>
    </w:p>
    <w:p w14:paraId="271D3B3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Keeping parents informed of how their child’s health needs are affecting them whilst in the school. </w:t>
      </w:r>
    </w:p>
    <w:p w14:paraId="277673F8"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expected to:</w:t>
      </w:r>
    </w:p>
    <w:p w14:paraId="064BBE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regular and punctual attendance of their child at the school where possible.</w:t>
      </w:r>
    </w:p>
    <w:p w14:paraId="22DD99B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 in partnership with the school to ensure the best possible outcomes for their child.</w:t>
      </w:r>
    </w:p>
    <w:p w14:paraId="2A5E7F7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Notify the school of the reason for any of their child’s absences without delay.</w:t>
      </w:r>
    </w:p>
    <w:p w14:paraId="064C89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school with sufficient and up-to-date information about their child’s medical needs.</w:t>
      </w:r>
    </w:p>
    <w:p w14:paraId="41312C4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Attend meetings to discuss how support for their child should be planned.</w:t>
      </w:r>
    </w:p>
    <w:p w14:paraId="167D7B9D" w14:textId="77777777" w:rsidR="00FD307A" w:rsidRPr="00BA33CD" w:rsidRDefault="00FD307A" w:rsidP="00FD307A">
      <w:pPr>
        <w:pStyle w:val="Heading10"/>
        <w:numPr>
          <w:ilvl w:val="0"/>
          <w:numId w:val="26"/>
        </w:numPr>
        <w:jc w:val="left"/>
        <w:rPr>
          <w:rFonts w:ascii="Century Gothic" w:hAnsi="Century Gothic"/>
        </w:rPr>
      </w:pPr>
      <w:bookmarkStart w:id="17" w:name="_Managing_absences"/>
      <w:bookmarkEnd w:id="14"/>
      <w:bookmarkEnd w:id="17"/>
      <w:r w:rsidRPr="00BA33CD">
        <w:rPr>
          <w:rFonts w:ascii="Century Gothic" w:hAnsi="Century Gothic"/>
        </w:rPr>
        <w:t xml:space="preserve">Managing absences </w:t>
      </w:r>
    </w:p>
    <w:p w14:paraId="66FBF041"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advised to contact the school on the first day their child is unable to attend due to illness.</w:t>
      </w:r>
    </w:p>
    <w:p w14:paraId="6A3CCC9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Absences due to illness will be authorised unless the school has genuine cause for concern about the authenticity of the illness. </w:t>
      </w:r>
    </w:p>
    <w:p w14:paraId="3982D5E4"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family and relevant members of staff.</w:t>
      </w:r>
    </w:p>
    <w:p w14:paraId="6B545568" w14:textId="77777777" w:rsidR="00FD307A" w:rsidRPr="00BA33CD" w:rsidRDefault="00FD307A" w:rsidP="00FD307A">
      <w:pPr>
        <w:pStyle w:val="TSB-Level1Numbers"/>
        <w:rPr>
          <w:rFonts w:ascii="Century Gothic" w:hAnsi="Century Gothic"/>
        </w:rPr>
      </w:pPr>
      <w:r w:rsidRPr="00BA33CD">
        <w:rPr>
          <w:rFonts w:ascii="Century Gothic" w:hAnsi="Century Gothic"/>
        </w:rPr>
        <w:t>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w:t>
      </w:r>
    </w:p>
    <w:p w14:paraId="1D5D5EDC" w14:textId="77777777" w:rsidR="00FD307A" w:rsidRPr="00BA33CD" w:rsidRDefault="00FD307A" w:rsidP="00FD307A">
      <w:pPr>
        <w:pStyle w:val="TSB-Level1Numbers"/>
        <w:rPr>
          <w:rFonts w:ascii="Century Gothic" w:hAnsi="Century Gothic"/>
        </w:rPr>
      </w:pPr>
      <w:r w:rsidRPr="00BA33CD">
        <w:rPr>
          <w:rFonts w:ascii="Century Gothic" w:hAnsi="Century Gothic"/>
        </w:rPr>
        <w:t>Where absences are anticipated or known in advance, the school will liaise with the LA to enable education provision to be provided from the start of the pupil’s absence.</w:t>
      </w:r>
    </w:p>
    <w:p w14:paraId="220CDCF0" w14:textId="77777777" w:rsidR="00FD307A" w:rsidRPr="00BA33CD" w:rsidRDefault="00FD307A" w:rsidP="00FD307A">
      <w:pPr>
        <w:pStyle w:val="TSB-Level1Numbers"/>
        <w:rPr>
          <w:rFonts w:ascii="Century Gothic" w:hAnsi="Century Gothic"/>
        </w:rPr>
      </w:pPr>
      <w:r w:rsidRPr="00BA33CD">
        <w:rPr>
          <w:rFonts w:ascii="Century Gothic" w:hAnsi="Century Gothic"/>
        </w:rPr>
        <w:t>For hospital admissions, the appointed named member of staff will liaise with the LA regarding the programme that should be followed while the pupil is in hospital.</w:t>
      </w:r>
    </w:p>
    <w:p w14:paraId="6284B3C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The LA will set up a personal education plan (PEP) for the pupil which will allow the school, the LA and the provider of the pupil’s education to work together.</w:t>
      </w:r>
    </w:p>
    <w:p w14:paraId="17F2F72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monitor pupil attendance and mark registers to ensure it is clear whether a pupil is, or should be, receiving education otherwise than at school.</w:t>
      </w:r>
    </w:p>
    <w:p w14:paraId="5EFF41D1"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only remove a pupil who is unable to attend school because of additional health needs from the school roll where:</w:t>
      </w:r>
    </w:p>
    <w:p w14:paraId="018CDBC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The pupil has been certified by the school’s </w:t>
      </w:r>
      <w:r w:rsidRPr="00BA33CD">
        <w:rPr>
          <w:rFonts w:ascii="Century Gothic" w:hAnsi="Century Gothic"/>
          <w:b/>
          <w:bCs/>
          <w:u w:val="single"/>
        </w:rPr>
        <w:t>medical officer</w:t>
      </w:r>
      <w:r w:rsidRPr="00BA33CD">
        <w:rPr>
          <w:rFonts w:ascii="Century Gothic" w:hAnsi="Century Gothic"/>
        </w:rPr>
        <w:t xml:space="preserve"> as unlikely to be in a fit state of health to attend school, before ceasing to be of compulsory school age; and</w:t>
      </w:r>
    </w:p>
    <w:p w14:paraId="13D8F80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Neither the pupil nor their parent has indicated to the school the intention to continue to attend the school, after ceasing to be of compulsory school age.</w:t>
      </w:r>
    </w:p>
    <w:p w14:paraId="05AFF2F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 pupil unable to attend school because of their health needs will not be removed from the school register without parental consent and certification from the school’s </w:t>
      </w:r>
      <w:r w:rsidRPr="00BA33CD">
        <w:rPr>
          <w:rFonts w:ascii="Century Gothic" w:hAnsi="Century Gothic"/>
          <w:b/>
          <w:bCs/>
          <w:u w:val="single"/>
        </w:rPr>
        <w:t>medical officer</w:t>
      </w:r>
      <w:r w:rsidRPr="00BA33CD">
        <w:rPr>
          <w:rFonts w:ascii="Century Gothic" w:hAnsi="Century Gothic"/>
        </w:rPr>
        <w:t>, even if the LA has become responsible for the pupil’s education.</w:t>
      </w:r>
    </w:p>
    <w:p w14:paraId="4A09E66F" w14:textId="77777777" w:rsidR="00FD307A" w:rsidRPr="00BA33CD" w:rsidRDefault="00FD307A" w:rsidP="00FD307A">
      <w:pPr>
        <w:pStyle w:val="Heading10"/>
        <w:numPr>
          <w:ilvl w:val="0"/>
          <w:numId w:val="26"/>
        </w:numPr>
        <w:jc w:val="left"/>
        <w:rPr>
          <w:rFonts w:ascii="Century Gothic" w:hAnsi="Century Gothic"/>
        </w:rPr>
      </w:pPr>
      <w:bookmarkStart w:id="18" w:name="_Support_for_pupils"/>
      <w:bookmarkStart w:id="19" w:name="Subsection4"/>
      <w:bookmarkEnd w:id="18"/>
      <w:r w:rsidRPr="00BA33CD">
        <w:rPr>
          <w:rFonts w:ascii="Century Gothic" w:hAnsi="Century Gothic"/>
        </w:rPr>
        <w:t xml:space="preserve">Support for pupils </w:t>
      </w:r>
    </w:p>
    <w:p w14:paraId="78D9FE9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Where a pupil has a complex or long-term health issue, the school will discuss the pupil’s needs and how these may be best met with the LA, relevant medical professionals, parents and, where appropriate, the pupil. </w:t>
      </w:r>
    </w:p>
    <w:p w14:paraId="5E08A2F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expects the school to support pupils with health needs to attend full-time education wherever possible, or for the school to make reasonable adjustments to pupils’ programmes of study where medical evidence supports the need for those adjustments. </w:t>
      </w:r>
    </w:p>
    <w:p w14:paraId="0C6011D5" w14:textId="66DEA315" w:rsidR="00FD307A" w:rsidRPr="00BA33CD" w:rsidRDefault="00FD307A" w:rsidP="00FD307A">
      <w:pPr>
        <w:pStyle w:val="TSB-Level1Numbers"/>
        <w:rPr>
          <w:rFonts w:ascii="Century Gothic" w:hAnsi="Century Gothic"/>
        </w:rPr>
      </w:pPr>
      <w:r w:rsidRPr="00BA33CD">
        <w:rPr>
          <w:rFonts w:ascii="Century Gothic" w:hAnsi="Century Gothic"/>
        </w:rPr>
        <w:t>The school will make reasonable adjustments under pupils’ individual healthcare plans (IHCPs).</w:t>
      </w:r>
    </w:p>
    <w:p w14:paraId="5C98CBC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Pupils admitted to hospital will receive education as determined appropriate by the medical professionals and hospital tuition team at the hospital concerned. </w:t>
      </w:r>
    </w:p>
    <w:p w14:paraId="6CCE825B" w14:textId="77777777" w:rsidR="00FD307A" w:rsidRPr="00BA33CD" w:rsidRDefault="00FD307A" w:rsidP="00FD307A">
      <w:pPr>
        <w:pStyle w:val="TSB-Level1Numbers"/>
        <w:rPr>
          <w:rFonts w:ascii="Century Gothic" w:hAnsi="Century Gothic"/>
        </w:rPr>
      </w:pPr>
      <w:r w:rsidRPr="00BA33CD">
        <w:rPr>
          <w:rFonts w:ascii="Century Gothic" w:hAnsi="Century Gothic"/>
        </w:rPr>
        <w:t>During a period of absence, the school will work with the provider of the pupil’s education to establish and maintain regular communication and effective outcomes.</w:t>
      </w:r>
    </w:p>
    <w:p w14:paraId="496BE0E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Whilst a pupil is away from school, the school will work with the LA to ensure the pupil can successfully remain in touch with their school using the following methods:</w:t>
      </w:r>
    </w:p>
    <w:p w14:paraId="4AA0FEAD"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School newsletters</w:t>
      </w:r>
    </w:p>
    <w:p w14:paraId="1D570220"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Emails</w:t>
      </w:r>
    </w:p>
    <w:p w14:paraId="2DF93FD9"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Invitations to school events</w:t>
      </w:r>
    </w:p>
    <w:p w14:paraId="4E13207A"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Cards or letters from peers and staff</w:t>
      </w:r>
    </w:p>
    <w:p w14:paraId="4ED1CE72" w14:textId="77777777" w:rsidR="00FD307A" w:rsidRPr="00BA33CD" w:rsidRDefault="00FD307A" w:rsidP="00FD307A">
      <w:pPr>
        <w:pStyle w:val="TSB-Level1Numbers"/>
        <w:rPr>
          <w:rFonts w:ascii="Century Gothic" w:hAnsi="Century Gothic"/>
        </w:rPr>
      </w:pPr>
      <w:r w:rsidRPr="00BA33CD">
        <w:rPr>
          <w:rFonts w:ascii="Century Gothic" w:hAnsi="Century Gothic"/>
        </w:rPr>
        <w:t>Where appropriate, the school will provide the pupil’s education provider with relevant information, curriculum materials and resources.</w:t>
      </w:r>
    </w:p>
    <w:p w14:paraId="61E9DB5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help ensure a pupil with additional health needs </w:t>
      </w:r>
      <w:proofErr w:type="gramStart"/>
      <w:r w:rsidRPr="00BA33CD">
        <w:rPr>
          <w:rFonts w:ascii="Century Gothic" w:hAnsi="Century Gothic"/>
        </w:rPr>
        <w:t>is able to</w:t>
      </w:r>
      <w:proofErr w:type="gramEnd"/>
      <w:r w:rsidRPr="00BA33CD">
        <w:rPr>
          <w:rFonts w:ascii="Century Gothic" w:hAnsi="Century Gothic"/>
        </w:rPr>
        <w:t xml:space="preserve"> attend school following an extended period of absence, the following adaptations will be considered:</w:t>
      </w:r>
    </w:p>
    <w:p w14:paraId="63911A22"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 personalised or part-time timetable, drafted in consultation with the named staff member</w:t>
      </w:r>
    </w:p>
    <w:p w14:paraId="50A46FA7"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Access to additional support in school</w:t>
      </w:r>
    </w:p>
    <w:p w14:paraId="4F5C49A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Online access to the curriculum from home</w:t>
      </w:r>
    </w:p>
    <w:p w14:paraId="2283AD9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Movement of lessons to more accessible rooms</w:t>
      </w:r>
    </w:p>
    <w:p w14:paraId="30A86795"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Places to rest at school</w:t>
      </w:r>
    </w:p>
    <w:p w14:paraId="479A8928"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exam arrangements to manage anxiety or fatigue</w:t>
      </w:r>
    </w:p>
    <w:p w14:paraId="111754FF" w14:textId="77777777" w:rsidR="005E403D" w:rsidRDefault="005E403D">
      <w:pPr>
        <w:rPr>
          <w:rFonts w:ascii="Century Gothic" w:hAnsi="Century Gothic" w:cstheme="majorHAnsi"/>
          <w:b/>
          <w:sz w:val="28"/>
          <w:szCs w:val="32"/>
        </w:rPr>
      </w:pPr>
      <w:bookmarkStart w:id="20" w:name="_Reintegration"/>
      <w:bookmarkEnd w:id="20"/>
      <w:r>
        <w:rPr>
          <w:rFonts w:ascii="Century Gothic" w:hAnsi="Century Gothic"/>
        </w:rPr>
        <w:br w:type="page"/>
      </w:r>
    </w:p>
    <w:p w14:paraId="0E8CAF0F" w14:textId="1AB0F0EC"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Reintegration </w:t>
      </w:r>
    </w:p>
    <w:p w14:paraId="462478AA"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considered well enough to return to school, the school will develop a tailored reintegration plan in collaboration with the LA.</w:t>
      </w:r>
    </w:p>
    <w:p w14:paraId="0035DDAA"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work with the LA when reintegration into school is anticipated to plan for consistent provision during and after the period of education outside school.</w:t>
      </w:r>
    </w:p>
    <w:p w14:paraId="2D85764F" w14:textId="77777777" w:rsidR="00FD307A" w:rsidRPr="00BA33CD" w:rsidRDefault="00FD307A" w:rsidP="00FD307A">
      <w:pPr>
        <w:pStyle w:val="TSB-Level1Numbers"/>
        <w:rPr>
          <w:rFonts w:ascii="Century Gothic" w:hAnsi="Century Gothic"/>
        </w:rPr>
      </w:pPr>
      <w:r w:rsidRPr="00BA33CD">
        <w:rPr>
          <w:rFonts w:ascii="Century Gothic" w:hAnsi="Century Gothic"/>
        </w:rPr>
        <w:t>As far as possible, the child will be able to access the curriculum and materials that they would have used in school.</w:t>
      </w:r>
    </w:p>
    <w:p w14:paraId="74188D5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If appropriate, the school nurse will be involved in the development of the pupil’s reintegration plan and informed of the timeline of the plan by the appointed named member of staff, to ensure they can prepare to offer any appropriate support to the pupil. </w:t>
      </w:r>
    </w:p>
    <w:p w14:paraId="6CF32642"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consider whether any reasonable adjustments need to be made to provide suitable access to the school and the curriculum for the pupil.</w:t>
      </w:r>
    </w:p>
    <w:p w14:paraId="470FA24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For longer absences, the reintegration plan will be developed near to the pupil’s likely date of return, to avoid putting unnecessary pressure on an ill pupil or their parents in the early stages of their absence. </w:t>
      </w:r>
    </w:p>
    <w:p w14:paraId="3DD1FBE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is aware that some pupils will need gradual reintegration over a long period of time and will always consult with the pupil, their parents and key staff about concerns, medical issues, timing and the preferred pace of return.</w:t>
      </w:r>
    </w:p>
    <w:p w14:paraId="3BB8980B" w14:textId="77777777" w:rsidR="00FD307A" w:rsidRPr="00BA33CD" w:rsidRDefault="00FD307A" w:rsidP="00FD307A">
      <w:pPr>
        <w:pStyle w:val="TSB-Level1Numbers"/>
        <w:rPr>
          <w:rFonts w:ascii="Century Gothic" w:hAnsi="Century Gothic"/>
        </w:rPr>
      </w:pPr>
      <w:r w:rsidRPr="00BA33CD">
        <w:rPr>
          <w:rFonts w:ascii="Century Gothic" w:hAnsi="Century Gothic"/>
        </w:rPr>
        <w:t>The reintegration plan will include:</w:t>
      </w:r>
    </w:p>
    <w:p w14:paraId="33ADA56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The date for planned reintegration, once known.</w:t>
      </w:r>
    </w:p>
    <w:p w14:paraId="27AF3E3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regular meetings to discuss reintegration.</w:t>
      </w:r>
    </w:p>
    <w:p w14:paraId="08F320C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the named member of staff who has responsibility for the pupil.</w:t>
      </w:r>
    </w:p>
    <w:p w14:paraId="723DF0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Clearly stated responsibilities and the rights of all those involved.</w:t>
      </w:r>
    </w:p>
    <w:p w14:paraId="4D4F89A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social contacts, including the involvement of peers and mentors during the transition period.</w:t>
      </w:r>
    </w:p>
    <w:p w14:paraId="7F60033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 programme of small goals leading up to reintegration.</w:t>
      </w:r>
    </w:p>
    <w:p w14:paraId="216816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Follow up procedures.</w:t>
      </w:r>
    </w:p>
    <w:p w14:paraId="31218AC5"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ensure a welcoming environment is developed and encourage pupils and staff to be positive and proactive during the reintegration period.</w:t>
      </w:r>
    </w:p>
    <w:p w14:paraId="6ED56FF2"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 xml:space="preserve">Following reintegration, the school will support the LA in seeking feedback from the pupil regarding the effectiveness of the process. </w:t>
      </w:r>
    </w:p>
    <w:p w14:paraId="0D348297" w14:textId="77777777" w:rsidR="00FD307A" w:rsidRPr="00BA33CD" w:rsidRDefault="00FD307A" w:rsidP="00FD307A">
      <w:pPr>
        <w:pStyle w:val="Heading10"/>
        <w:numPr>
          <w:ilvl w:val="0"/>
          <w:numId w:val="26"/>
        </w:numPr>
        <w:jc w:val="left"/>
        <w:rPr>
          <w:rFonts w:ascii="Century Gothic" w:hAnsi="Century Gothic"/>
        </w:rPr>
      </w:pPr>
      <w:bookmarkStart w:id="21" w:name="_Information_sharing"/>
      <w:bookmarkStart w:id="22" w:name="Subsection5"/>
      <w:bookmarkEnd w:id="19"/>
      <w:bookmarkEnd w:id="21"/>
      <w:r w:rsidRPr="00BA33CD">
        <w:rPr>
          <w:rFonts w:ascii="Century Gothic" w:hAnsi="Century Gothic"/>
        </w:rPr>
        <w:t xml:space="preserve">Information sharing </w:t>
      </w:r>
    </w:p>
    <w:p w14:paraId="32828F1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It is essential that all information about pupils with health needs is kept </w:t>
      </w:r>
      <w:proofErr w:type="gramStart"/>
      <w:r w:rsidRPr="00BA33CD">
        <w:rPr>
          <w:rFonts w:ascii="Century Gothic" w:hAnsi="Century Gothic"/>
        </w:rPr>
        <w:t>up-to-date</w:t>
      </w:r>
      <w:proofErr w:type="gramEnd"/>
      <w:r w:rsidRPr="00BA33CD">
        <w:rPr>
          <w:rFonts w:ascii="Century Gothic" w:hAnsi="Century Gothic"/>
        </w:rPr>
        <w:t>.</w:t>
      </w:r>
    </w:p>
    <w:p w14:paraId="55B7E34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protect confidentiality, all information-sharing techniques, e.g. staff noticeboards, will be agreed with the pupil and their parent in advance of being used, in accordance with the </w:t>
      </w:r>
      <w:r w:rsidRPr="00BA33CD">
        <w:rPr>
          <w:rFonts w:ascii="Century Gothic" w:hAnsi="Century Gothic"/>
          <w:b/>
          <w:bCs/>
          <w:u w:val="single"/>
        </w:rPr>
        <w:t>Confidentiality Policy</w:t>
      </w:r>
      <w:r w:rsidRPr="00BA33CD">
        <w:rPr>
          <w:rFonts w:ascii="Century Gothic" w:hAnsi="Century Gothic"/>
        </w:rPr>
        <w:t>.</w:t>
      </w:r>
    </w:p>
    <w:p w14:paraId="0A963186"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All teachers, TAs, supply and support staff will be provided with access to relevant information, including high-risk health needs, first aiders and emergency procedures, via </w:t>
      </w:r>
      <w:r w:rsidRPr="00BA33CD">
        <w:rPr>
          <w:rFonts w:ascii="Century Gothic" w:hAnsi="Century Gothic"/>
          <w:b/>
          <w:bCs/>
          <w:u w:val="single"/>
        </w:rPr>
        <w:t>a noticeboard in the staffroom</w:t>
      </w:r>
      <w:r w:rsidRPr="00BA33CD">
        <w:rPr>
          <w:rFonts w:ascii="Century Gothic" w:hAnsi="Century Gothic"/>
        </w:rPr>
        <w:t>.</w:t>
      </w:r>
    </w:p>
    <w:p w14:paraId="3EF68D4A" w14:textId="77777777" w:rsidR="00FD307A" w:rsidRPr="00BA33CD" w:rsidRDefault="00FD307A" w:rsidP="00FD307A">
      <w:pPr>
        <w:pStyle w:val="TSB-Level1Numbers"/>
        <w:rPr>
          <w:rFonts w:ascii="Century Gothic" w:hAnsi="Century Gothic"/>
        </w:rPr>
      </w:pPr>
      <w:r w:rsidRPr="00BA33CD">
        <w:rPr>
          <w:rFonts w:ascii="Century Gothic" w:hAnsi="Century Gothic"/>
        </w:rPr>
        <w:t>Parents will be made aware of their own rights and responsibilities regarding confidentiality and information sharing. To help achieve this, the school will:</w:t>
      </w:r>
    </w:p>
    <w:p w14:paraId="13971EC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this policy and other relevant policies are easily available and accessible.</w:t>
      </w:r>
    </w:p>
    <w:p w14:paraId="2784C2C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pupil and their parents with a copy of the policy on information sharing.</w:t>
      </w:r>
    </w:p>
    <w:p w14:paraId="2B30801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Ask parents to sign a consent form which clearly details the organisations and individuals that their child’s health information will be shared with and which methods of sharing will be used.</w:t>
      </w:r>
    </w:p>
    <w:p w14:paraId="7EAED69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Consider how friendship groups and peers may be able to assist pupils with health needs.</w:t>
      </w:r>
    </w:p>
    <w:p w14:paraId="146BF9DD"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discharged from hospital or is returning from other education provision, the school will ensure the appropriate information is received to allow for a smooth return to the school. The named member of staff will liaise with the hospital or other tuition service as appropriate.</w:t>
      </w:r>
    </w:p>
    <w:p w14:paraId="0D5D4903" w14:textId="77777777" w:rsidR="00FD307A" w:rsidRPr="00BA33CD" w:rsidRDefault="00FD307A" w:rsidP="00FD307A">
      <w:pPr>
        <w:pStyle w:val="Heading10"/>
        <w:rPr>
          <w:rFonts w:ascii="Century Gothic" w:hAnsi="Century Gothic"/>
        </w:rPr>
      </w:pPr>
      <w:bookmarkStart w:id="23" w:name="_Record_keeping"/>
      <w:bookmarkEnd w:id="23"/>
      <w:r w:rsidRPr="00BA33CD">
        <w:rPr>
          <w:rFonts w:ascii="Century Gothic" w:hAnsi="Century Gothic"/>
        </w:rPr>
        <w:t xml:space="preserve">Record keeping </w:t>
      </w:r>
    </w:p>
    <w:p w14:paraId="4EC6B4A2" w14:textId="19A46FFC" w:rsidR="00FD307A" w:rsidRPr="00BA33CD" w:rsidRDefault="00FD307A" w:rsidP="00FD307A">
      <w:pPr>
        <w:pStyle w:val="TSB-Level1Numbers"/>
        <w:rPr>
          <w:rFonts w:ascii="Century Gothic" w:hAnsi="Century Gothic"/>
          <w:bCs/>
        </w:rPr>
      </w:pPr>
      <w:r w:rsidRPr="00BA33CD">
        <w:rPr>
          <w:rFonts w:ascii="Century Gothic" w:hAnsi="Century Gothic"/>
        </w:rPr>
        <w:t>Written records will be kept of all medicines administered to pupils</w:t>
      </w:r>
    </w:p>
    <w:p w14:paraId="380C7BB3" w14:textId="77777777" w:rsidR="00FD307A" w:rsidRPr="00BA33CD" w:rsidRDefault="00FD307A" w:rsidP="00FD307A">
      <w:pPr>
        <w:pStyle w:val="TSB-Level1Numbers"/>
        <w:rPr>
          <w:rFonts w:ascii="Century Gothic" w:hAnsi="Century Gothic"/>
          <w:bCs/>
        </w:rPr>
      </w:pPr>
      <w:r w:rsidRPr="00BA33CD">
        <w:rPr>
          <w:rFonts w:ascii="Century Gothic" w:hAnsi="Century Gothic"/>
        </w:rPr>
        <w:t>Proper record keeping protects both staff and pupils and provides evidence that agreed procedures have been followed.</w:t>
      </w:r>
    </w:p>
    <w:p w14:paraId="51F25B7E" w14:textId="77777777" w:rsidR="00FD307A" w:rsidRPr="00BA33CD" w:rsidRDefault="00FD307A" w:rsidP="00FD307A">
      <w:pPr>
        <w:pStyle w:val="TSB-Level1Numbers"/>
        <w:rPr>
          <w:rFonts w:ascii="Century Gothic" w:hAnsi="Century Gothic"/>
          <w:bCs/>
        </w:rPr>
      </w:pPr>
      <w:r w:rsidRPr="00BA33CD">
        <w:rPr>
          <w:rFonts w:ascii="Century Gothic" w:hAnsi="Century Gothic"/>
        </w:rPr>
        <w:t xml:space="preserve">All records will be maintained in line with the </w:t>
      </w:r>
      <w:r w:rsidRPr="00BA33CD">
        <w:rPr>
          <w:rFonts w:ascii="Century Gothic" w:hAnsi="Century Gothic"/>
          <w:b/>
          <w:bCs/>
          <w:u w:val="single"/>
        </w:rPr>
        <w:t>Records Management Policy</w:t>
      </w:r>
      <w:r w:rsidRPr="00BA33CD">
        <w:rPr>
          <w:rFonts w:ascii="Century Gothic" w:hAnsi="Century Gothic"/>
        </w:rPr>
        <w:t>.</w:t>
      </w:r>
    </w:p>
    <w:p w14:paraId="5A22D168" w14:textId="77777777" w:rsidR="005E403D" w:rsidRDefault="005E403D">
      <w:pPr>
        <w:rPr>
          <w:rFonts w:ascii="Century Gothic" w:hAnsi="Century Gothic" w:cstheme="majorHAnsi"/>
          <w:b/>
          <w:sz w:val="28"/>
          <w:szCs w:val="32"/>
        </w:rPr>
      </w:pPr>
      <w:bookmarkStart w:id="24" w:name="_Training"/>
      <w:bookmarkEnd w:id="24"/>
      <w:r>
        <w:rPr>
          <w:rFonts w:ascii="Century Gothic" w:hAnsi="Century Gothic"/>
        </w:rPr>
        <w:br w:type="page"/>
      </w:r>
    </w:p>
    <w:p w14:paraId="59ACC5F7" w14:textId="47246426"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Training </w:t>
      </w:r>
    </w:p>
    <w:p w14:paraId="543382B9" w14:textId="77777777" w:rsidR="00FD307A" w:rsidRPr="00BA33CD" w:rsidRDefault="00FD307A" w:rsidP="00FD307A">
      <w:pPr>
        <w:pStyle w:val="TSB-Level1Numbers"/>
        <w:rPr>
          <w:rFonts w:ascii="Century Gothic" w:hAnsi="Century Gothic"/>
        </w:rPr>
      </w:pPr>
      <w:r w:rsidRPr="00BA33CD">
        <w:rPr>
          <w:rFonts w:ascii="Century Gothic" w:hAnsi="Century Gothic"/>
        </w:rPr>
        <w:t>Staff will be trained in a timely manner to assist with a pupil’s return to school.</w:t>
      </w:r>
    </w:p>
    <w:p w14:paraId="572AE5EC"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Once a pupil’s return date has been confirmed, staff will be provided with relevant training </w:t>
      </w:r>
      <w:r w:rsidRPr="00BA33CD">
        <w:rPr>
          <w:rFonts w:ascii="Century Gothic" w:hAnsi="Century Gothic"/>
          <w:b/>
          <w:bCs/>
          <w:u w:val="single"/>
        </w:rPr>
        <w:t>one week</w:t>
      </w:r>
      <w:r w:rsidRPr="00BA33CD">
        <w:rPr>
          <w:rFonts w:ascii="Century Gothic" w:hAnsi="Century Gothic"/>
        </w:rPr>
        <w:t xml:space="preserve"> before the pupil’s anticipated return.</w:t>
      </w:r>
    </w:p>
    <w:p w14:paraId="23C36C19" w14:textId="77777777" w:rsidR="00FD307A" w:rsidRPr="00BA33CD" w:rsidRDefault="00FD307A" w:rsidP="00FD307A">
      <w:pPr>
        <w:pStyle w:val="TSB-Level1Numbers"/>
        <w:rPr>
          <w:rFonts w:ascii="Century Gothic" w:hAnsi="Century Gothic"/>
        </w:rPr>
      </w:pPr>
      <w:r w:rsidRPr="00BA33CD">
        <w:rPr>
          <w:rFonts w:ascii="Century Gothic" w:hAnsi="Century Gothic"/>
        </w:rPr>
        <w:t>Healthcare professionals should be involved in identifying and agreeing with the school the type and level of training required.</w:t>
      </w:r>
    </w:p>
    <w:p w14:paraId="1B16BB00" w14:textId="77777777" w:rsidR="00FD307A" w:rsidRPr="00BA33CD" w:rsidRDefault="00FD307A" w:rsidP="00FD307A">
      <w:pPr>
        <w:pStyle w:val="TSB-Level1Numbers"/>
        <w:rPr>
          <w:rFonts w:ascii="Century Gothic" w:hAnsi="Century Gothic"/>
        </w:rPr>
      </w:pPr>
      <w:r w:rsidRPr="00BA33CD">
        <w:rPr>
          <w:rFonts w:ascii="Century Gothic" w:hAnsi="Century Gothic"/>
        </w:rPr>
        <w:t>Training will be sufficient to ensure staff are confident in their ability to support pupils with additional health needs.</w:t>
      </w:r>
    </w:p>
    <w:p w14:paraId="5210A027" w14:textId="77777777" w:rsidR="00FD307A" w:rsidRPr="00BA33CD" w:rsidRDefault="00FD307A" w:rsidP="00FD307A">
      <w:pPr>
        <w:pStyle w:val="TSB-Level1Numbers"/>
        <w:rPr>
          <w:rFonts w:ascii="Century Gothic" w:hAnsi="Century Gothic"/>
        </w:rPr>
      </w:pPr>
      <w:r w:rsidRPr="00BA33CD">
        <w:rPr>
          <w:rFonts w:ascii="Century Gothic" w:hAnsi="Century Gothic"/>
        </w:rPr>
        <w:t>Parents of pupils with additional health needs may provide specific advice but will not be the sole trainer of staff.</w:t>
      </w:r>
    </w:p>
    <w:p w14:paraId="62DCD800" w14:textId="77777777" w:rsidR="00FD307A" w:rsidRPr="00BA33CD" w:rsidRDefault="00FD307A" w:rsidP="00FD307A">
      <w:pPr>
        <w:pStyle w:val="Heading10"/>
        <w:rPr>
          <w:rFonts w:ascii="Century Gothic" w:hAnsi="Century Gothic"/>
        </w:rPr>
      </w:pPr>
      <w:bookmarkStart w:id="25" w:name="_Examinations_and_assessments"/>
      <w:bookmarkEnd w:id="25"/>
      <w:r w:rsidRPr="00BA33CD">
        <w:rPr>
          <w:rFonts w:ascii="Century Gothic" w:hAnsi="Century Gothic"/>
        </w:rPr>
        <w:t xml:space="preserve">Examinations and assessments </w:t>
      </w:r>
    </w:p>
    <w:p w14:paraId="4D575E0D"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named member of staff will liaise with the alternative provision provider over planning and examination course requirements where appropriate. </w:t>
      </w:r>
    </w:p>
    <w:p w14:paraId="2BC001B3" w14:textId="77777777" w:rsidR="00FD307A" w:rsidRPr="00BA33CD" w:rsidRDefault="00FD307A" w:rsidP="00FD307A">
      <w:pPr>
        <w:pStyle w:val="TSB-Level1Numbers"/>
        <w:rPr>
          <w:rFonts w:ascii="Century Gothic" w:hAnsi="Century Gothic"/>
        </w:rPr>
      </w:pPr>
      <w:r w:rsidRPr="00BA33CD">
        <w:rPr>
          <w:rFonts w:ascii="Century Gothic" w:hAnsi="Century Gothic"/>
        </w:rPr>
        <w:t>Relevant assessment information will be provided to the alternative provision provider if required.</w:t>
      </w:r>
    </w:p>
    <w:p w14:paraId="000DF5DD" w14:textId="77777777" w:rsidR="00FD307A" w:rsidRPr="00BA33CD" w:rsidRDefault="00FD307A" w:rsidP="00FD307A">
      <w:pPr>
        <w:pStyle w:val="TSB-Level1Numbers"/>
        <w:rPr>
          <w:rFonts w:ascii="Century Gothic" w:hAnsi="Century Gothic"/>
        </w:rPr>
      </w:pPr>
      <w:r w:rsidRPr="00BA33CD">
        <w:rPr>
          <w:rFonts w:ascii="Century Gothic" w:hAnsi="Century Gothic"/>
        </w:rP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329DDDDA" w14:textId="77777777" w:rsidR="00FD307A" w:rsidRPr="00BA33CD" w:rsidRDefault="00FD307A" w:rsidP="00FD307A">
      <w:pPr>
        <w:pStyle w:val="Heading10"/>
        <w:rPr>
          <w:rFonts w:ascii="Century Gothic" w:hAnsi="Century Gothic"/>
        </w:rPr>
      </w:pPr>
      <w:bookmarkStart w:id="26" w:name="_Monitoring_and_review"/>
      <w:bookmarkEnd w:id="26"/>
      <w:r w:rsidRPr="00BA33CD">
        <w:rPr>
          <w:rFonts w:ascii="Century Gothic" w:hAnsi="Century Gothic"/>
        </w:rPr>
        <w:t xml:space="preserve">Monitoring and review </w:t>
      </w:r>
    </w:p>
    <w:p w14:paraId="6D54C15F" w14:textId="75EFFB4B" w:rsidR="00FD307A" w:rsidRPr="00BA33CD" w:rsidRDefault="00FD307A" w:rsidP="00FD307A">
      <w:pPr>
        <w:pStyle w:val="TSB-Level1Numbers"/>
        <w:rPr>
          <w:rFonts w:ascii="Century Gothic" w:hAnsi="Century Gothic"/>
        </w:rPr>
      </w:pPr>
      <w:bookmarkStart w:id="27" w:name="_Definition"/>
      <w:bookmarkEnd w:id="22"/>
      <w:bookmarkEnd w:id="27"/>
      <w:r w:rsidRPr="00BA33CD">
        <w:rPr>
          <w:rFonts w:ascii="Century Gothic" w:hAnsi="Century Gothic"/>
        </w:rPr>
        <w:t xml:space="preserve">This policy will be reviewed by the Management Committee on </w:t>
      </w:r>
      <w:proofErr w:type="gramStart"/>
      <w:r w:rsidRPr="00BA33CD">
        <w:rPr>
          <w:rFonts w:ascii="Century Gothic" w:hAnsi="Century Gothic"/>
        </w:rPr>
        <w:t>an</w:t>
      </w:r>
      <w:proofErr w:type="gramEnd"/>
      <w:r w:rsidRPr="00BA33CD">
        <w:rPr>
          <w:rFonts w:ascii="Century Gothic" w:hAnsi="Century Gothic"/>
        </w:rPr>
        <w:t xml:space="preserve"> </w:t>
      </w:r>
      <w:r w:rsidR="005E403D" w:rsidRPr="005E403D">
        <w:rPr>
          <w:rFonts w:ascii="Century Gothic" w:hAnsi="Century Gothic"/>
          <w:b/>
          <w:bCs/>
          <w:u w:val="single"/>
        </w:rPr>
        <w:t>bi-</w:t>
      </w:r>
      <w:r w:rsidRPr="005E403D">
        <w:rPr>
          <w:rFonts w:ascii="Century Gothic" w:hAnsi="Century Gothic"/>
          <w:b/>
          <w:bCs/>
          <w:u w:val="single"/>
        </w:rPr>
        <w:t xml:space="preserve">annual </w:t>
      </w:r>
      <w:r w:rsidRPr="00BA33CD">
        <w:rPr>
          <w:rFonts w:ascii="Century Gothic" w:hAnsi="Century Gothic"/>
        </w:rPr>
        <w:t>basis.</w:t>
      </w:r>
    </w:p>
    <w:p w14:paraId="678B446F" w14:textId="77777777" w:rsidR="00FD307A" w:rsidRPr="00BA33CD" w:rsidRDefault="00FD307A" w:rsidP="00FD307A">
      <w:pPr>
        <w:pStyle w:val="TSB-Level1Numbers"/>
        <w:rPr>
          <w:rFonts w:ascii="Century Gothic" w:hAnsi="Century Gothic"/>
        </w:rPr>
      </w:pPr>
      <w:r w:rsidRPr="00BA33CD">
        <w:rPr>
          <w:rFonts w:ascii="Century Gothic" w:hAnsi="Century Gothic"/>
        </w:rPr>
        <w:t>Any changes to the policy will be clearly communicated to all members of staff involved in supporting pupils with additional health needs, and to parents and pupils themselves.</w:t>
      </w:r>
    </w:p>
    <w:p w14:paraId="7E80775E" w14:textId="77777777" w:rsidR="00FE6EF6" w:rsidRPr="00BA33CD" w:rsidRDefault="00FE6EF6" w:rsidP="00BA33CD">
      <w:pPr>
        <w:rPr>
          <w:rFonts w:ascii="Century Gothic" w:eastAsiaTheme="majorEastAsia" w:hAnsi="Century Gothic" w:cs="Arial"/>
          <w:sz w:val="72"/>
          <w:szCs w:val="72"/>
          <w:lang w:eastAsia="ja-JP"/>
        </w:rPr>
      </w:pPr>
    </w:p>
    <w:sectPr w:rsidR="00FE6EF6" w:rsidRPr="00BA33CD" w:rsidSect="00FD307A">
      <w:headerReference w:type="default" r:id="rId15"/>
      <w:headerReference w:type="first" r:id="rId16"/>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A19E97-0C24-49B1-919F-E84A2934A72D}"/>
    <w:embedBold r:id="rId2" w:fontKey="{F308EBCE-77FB-4368-92AE-776B6098394E}"/>
  </w:font>
  <w:font w:name="Tahoma">
    <w:panose1 w:val="020B0604030504040204"/>
    <w:charset w:val="00"/>
    <w:family w:val="swiss"/>
    <w:pitch w:val="variable"/>
    <w:sig w:usb0="E1002EFF" w:usb1="C000605B" w:usb2="00000029" w:usb3="00000000" w:csb0="000101FF" w:csb1="00000000"/>
    <w:embedRegular r:id="rId3" w:fontKey="{F5012973-30A3-464A-A67B-235DA7297479}"/>
  </w:font>
  <w:font w:name="Century Gothic">
    <w:panose1 w:val="020B0502020202020204"/>
    <w:charset w:val="00"/>
    <w:family w:val="swiss"/>
    <w:pitch w:val="variable"/>
    <w:sig w:usb0="00000287" w:usb1="00000000" w:usb2="00000000" w:usb3="00000000" w:csb0="0000009F" w:csb1="00000000"/>
    <w:embedRegular r:id="rId4" w:fontKey="{D4144C41-7600-49A9-AE3F-C89AABE9B0A5}"/>
    <w:embedBold r:id="rId5" w:fontKey="{EB475EAB-71EC-4A45-BA73-7FC5CE9E33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0D9D0" w14:textId="77777777" w:rsidR="00FD307A" w:rsidRDefault="00FD3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012B5" w14:textId="77777777" w:rsidR="00FD307A" w:rsidRDefault="00FD3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172F3" w14:textId="77777777" w:rsidR="00FD307A" w:rsidRDefault="00FD3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1055D" w14:textId="77777777" w:rsidR="00FD307A" w:rsidRDefault="00FD3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EEC69" w14:textId="77777777" w:rsidR="00FD307A" w:rsidRDefault="00FD3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E839" w14:textId="77777777" w:rsidR="00FD307A" w:rsidRDefault="00FD307A">
    <w:pPr>
      <w:pStyle w:val="Header"/>
    </w:pPr>
    <w:r>
      <w:rPr>
        <w:noProof/>
      </w:rPr>
      <mc:AlternateContent>
        <mc:Choice Requires="wps">
          <w:drawing>
            <wp:anchor distT="45720" distB="45720" distL="114300" distR="114300" simplePos="0" relativeHeight="251659264" behindDoc="0" locked="0" layoutInCell="1" allowOverlap="1" wp14:anchorId="61E337E6" wp14:editId="64E46FD5">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D6E9183" w14:textId="77777777" w:rsidR="00FD307A" w:rsidRPr="00935945" w:rsidRDefault="00FD307A">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337E6"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1D6E9183" w14:textId="77777777" w:rsidR="00FD307A" w:rsidRPr="00935945" w:rsidRDefault="00FD307A">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14"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C22A1"/>
    <w:multiLevelType w:val="multilevel"/>
    <w:tmpl w:val="7C621AEA"/>
    <w:numStyleLink w:val="Style1"/>
  </w:abstractNum>
  <w:abstractNum w:abstractNumId="16"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2"/>
  </w:num>
  <w:num w:numId="7">
    <w:abstractNumId w:val="19"/>
  </w:num>
  <w:num w:numId="8">
    <w:abstractNumId w:val="0"/>
  </w:num>
  <w:num w:numId="9">
    <w:abstractNumId w:val="26"/>
  </w:num>
  <w:num w:numId="10">
    <w:abstractNumId w:val="33"/>
  </w:num>
  <w:num w:numId="11">
    <w:abstractNumId w:val="20"/>
  </w:num>
  <w:num w:numId="12">
    <w:abstractNumId w:val="27"/>
  </w:num>
  <w:num w:numId="13">
    <w:abstractNumId w:val="32"/>
  </w:num>
  <w:num w:numId="14">
    <w:abstractNumId w:val="14"/>
  </w:num>
  <w:num w:numId="15">
    <w:abstractNumId w:val="16"/>
  </w:num>
  <w:num w:numId="16">
    <w:abstractNumId w:val="7"/>
  </w:num>
  <w:num w:numId="17">
    <w:abstractNumId w:val="24"/>
  </w:num>
  <w:num w:numId="18">
    <w:abstractNumId w:val="10"/>
  </w:num>
  <w:num w:numId="19">
    <w:abstractNumId w:val="23"/>
  </w:num>
  <w:num w:numId="20">
    <w:abstractNumId w:val="8"/>
  </w:num>
  <w:num w:numId="21">
    <w:abstractNumId w:val="21"/>
  </w:num>
  <w:num w:numId="22">
    <w:abstractNumId w:val="5"/>
  </w:num>
  <w:num w:numId="23">
    <w:abstractNumId w:val="6"/>
  </w:num>
  <w:num w:numId="24">
    <w:abstractNumId w:val="25"/>
  </w:num>
  <w:num w:numId="25">
    <w:abstractNumId w:val="31"/>
  </w:num>
  <w:num w:numId="26">
    <w:abstractNumId w:val="12"/>
  </w:num>
  <w:num w:numId="27">
    <w:abstractNumId w:val="17"/>
  </w:num>
  <w:num w:numId="28">
    <w:abstractNumId w:val="4"/>
  </w:num>
  <w:num w:numId="29">
    <w:abstractNumId w:val="9"/>
  </w:num>
  <w:num w:numId="30">
    <w:abstractNumId w:val="29"/>
  </w:num>
  <w:num w:numId="31">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0"/>
  </w:num>
  <w:num w:numId="34">
    <w:abstractNumId w:val="11"/>
  </w:num>
  <w:num w:numId="35">
    <w:abstractNumId w:val="3"/>
  </w:num>
  <w:num w:numId="36">
    <w:abstractNumId w:val="1"/>
  </w:num>
  <w:num w:numId="37">
    <w:abstractNumId w:val="13"/>
  </w:num>
  <w:num w:numId="38">
    <w:abstractNumId w:val="15"/>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15"/>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1D0"/>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03D"/>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54E6"/>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3CD"/>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307A"/>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7738542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2826</Words>
  <Characters>16110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dcterms:created xsi:type="dcterms:W3CDTF">2020-12-30T19:41:00Z</dcterms:created>
  <dcterms:modified xsi:type="dcterms:W3CDTF">2021-02-12T13:26:00Z</dcterms:modified>
</cp:coreProperties>
</file>