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C1D47" w14:textId="77777777" w:rsidR="00322EF6" w:rsidRDefault="00322EF6" w:rsidP="00322EF6">
      <w:pPr>
        <w:jc w:val="both"/>
        <w:rPr>
          <w:rFonts w:eastAsiaTheme="minorEastAsia"/>
          <w:b/>
          <w:sz w:val="32"/>
          <w:lang w:val="en-US" w:eastAsia="ja-JP"/>
        </w:rPr>
      </w:pPr>
    </w:p>
    <w:p w14:paraId="58EBF001"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6DD87116"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E7F6D00" w14:textId="77777777" w:rsidR="00322EF6" w:rsidRPr="00D310B5" w:rsidRDefault="00322EF6"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D310B5">
        <w:rPr>
          <w:rFonts w:ascii="Century Gothic" w:eastAsiaTheme="majorEastAsia" w:hAnsi="Century Gothic" w:cs="Calibri"/>
          <w:bCs/>
          <w:color w:val="00B050"/>
          <w:sz w:val="72"/>
          <w:szCs w:val="72"/>
          <w:lang w:eastAsia="ja-JP"/>
        </w:rPr>
        <w:t>The Linden Centre</w:t>
      </w:r>
    </w:p>
    <w:p w14:paraId="69855983" w14:textId="77777777" w:rsidR="00322EF6" w:rsidRPr="00D310B5" w:rsidRDefault="00322EF6" w:rsidP="00322EF6">
      <w:pPr>
        <w:spacing w:after="0" w:line="240" w:lineRule="auto"/>
        <w:jc w:val="center"/>
        <w:rPr>
          <w:rFonts w:ascii="Century Gothic" w:eastAsiaTheme="majorEastAsia" w:hAnsi="Century Gothic" w:cs="Calibri"/>
          <w:bCs/>
          <w:color w:val="7030A0"/>
          <w:sz w:val="72"/>
          <w:szCs w:val="72"/>
          <w:lang w:eastAsia="ja-JP"/>
        </w:rPr>
      </w:pPr>
    </w:p>
    <w:p w14:paraId="3BC7DF7D" w14:textId="53117E03" w:rsidR="00322EF6" w:rsidRPr="00D310B5" w:rsidRDefault="00322EF6" w:rsidP="00322EF6">
      <w:pPr>
        <w:jc w:val="center"/>
        <w:rPr>
          <w:rFonts w:ascii="Century Gothic" w:eastAsiaTheme="majorEastAsia" w:hAnsi="Century Gothic" w:cs="Arial"/>
          <w:color w:val="000000" w:themeColor="text1"/>
          <w:sz w:val="72"/>
          <w:szCs w:val="80"/>
          <w:lang w:val="en-US" w:eastAsia="ja-JP"/>
        </w:rPr>
      </w:pPr>
      <w:r w:rsidRPr="00D310B5">
        <w:rPr>
          <w:rFonts w:ascii="Century Gothic" w:eastAsiaTheme="majorEastAsia" w:hAnsi="Century Gothic" w:cs="Arial"/>
          <w:color w:val="000000" w:themeColor="text1"/>
          <w:sz w:val="72"/>
          <w:szCs w:val="72"/>
          <w:lang w:eastAsia="ja-JP"/>
        </w:rPr>
        <w:t>Design &amp; Technology Policy</w:t>
      </w:r>
    </w:p>
    <w:p w14:paraId="02D39376" w14:textId="77777777" w:rsidR="00322EF6" w:rsidRDefault="00322EF6" w:rsidP="00322EF6">
      <w:pPr>
        <w:pStyle w:val="ListParagraph"/>
        <w:spacing w:before="120" w:after="120" w:line="320" w:lineRule="exact"/>
        <w:ind w:left="360"/>
        <w:jc w:val="both"/>
        <w:rPr>
          <w:b/>
          <w:sz w:val="28"/>
        </w:rPr>
      </w:pPr>
    </w:p>
    <w:p w14:paraId="09CCBC16" w14:textId="77777777" w:rsidR="00322EF6" w:rsidRDefault="00322EF6" w:rsidP="00322EF6">
      <w:pPr>
        <w:pStyle w:val="ListParagraph"/>
        <w:spacing w:before="120" w:after="120" w:line="320" w:lineRule="exact"/>
        <w:ind w:left="360"/>
        <w:jc w:val="both"/>
        <w:rPr>
          <w:b/>
          <w:sz w:val="28"/>
        </w:rPr>
      </w:pPr>
    </w:p>
    <w:tbl>
      <w:tblPr>
        <w:tblStyle w:val="TableGrid"/>
        <w:tblW w:w="0" w:type="auto"/>
        <w:tblLook w:val="04A0" w:firstRow="1" w:lastRow="0" w:firstColumn="1" w:lastColumn="0" w:noHBand="0" w:noVBand="1"/>
      </w:tblPr>
      <w:tblGrid>
        <w:gridCol w:w="3005"/>
        <w:gridCol w:w="3794"/>
        <w:gridCol w:w="2217"/>
      </w:tblGrid>
      <w:tr w:rsidR="00D310B5" w:rsidRPr="00611801" w14:paraId="0B27065D"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B230FEE" w14:textId="77777777" w:rsidR="00D310B5" w:rsidRPr="00611801" w:rsidRDefault="00D310B5" w:rsidP="00B0432E">
            <w:pPr>
              <w:rPr>
                <w:rFonts w:ascii="Century Gothic" w:hAnsi="Century Gothic"/>
              </w:rPr>
            </w:pPr>
            <w:r w:rsidRPr="00611801">
              <w:rPr>
                <w:rFonts w:ascii="Century Gothic" w:hAnsi="Century Gothic"/>
              </w:rPr>
              <w:t xml:space="preserve">Signed by: </w:t>
            </w:r>
          </w:p>
        </w:tc>
      </w:tr>
      <w:tr w:rsidR="00D310B5" w:rsidRPr="00611801" w14:paraId="57580E65"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2BDCA6" w14:textId="77777777" w:rsidR="00D310B5" w:rsidRPr="00611801" w:rsidRDefault="00D310B5" w:rsidP="00B0432E">
            <w:pPr>
              <w:rPr>
                <w:rFonts w:ascii="Century Gothic" w:hAnsi="Century Gothic"/>
              </w:rPr>
            </w:pPr>
          </w:p>
          <w:p w14:paraId="74BCB55A" w14:textId="77777777" w:rsidR="00D310B5" w:rsidRPr="00611801" w:rsidRDefault="00D310B5" w:rsidP="00B0432E">
            <w:pPr>
              <w:rPr>
                <w:rFonts w:ascii="Century Gothic" w:hAnsi="Century Gothic"/>
              </w:rPr>
            </w:pPr>
          </w:p>
          <w:p w14:paraId="06863104" w14:textId="77777777" w:rsidR="00D310B5" w:rsidRPr="00611801" w:rsidRDefault="00D310B5"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13088B" w14:textId="77777777" w:rsidR="00D310B5" w:rsidRPr="00611801" w:rsidRDefault="00D310B5" w:rsidP="00B0432E">
            <w:pPr>
              <w:rPr>
                <w:rFonts w:ascii="Century Gothic" w:hAnsi="Century Gothic"/>
              </w:rPr>
            </w:pPr>
          </w:p>
          <w:p w14:paraId="263BAF23" w14:textId="77777777" w:rsidR="00D310B5" w:rsidRPr="00611801" w:rsidRDefault="00D310B5" w:rsidP="00B0432E">
            <w:pPr>
              <w:rPr>
                <w:rFonts w:ascii="Century Gothic" w:hAnsi="Century Gothic"/>
              </w:rPr>
            </w:pPr>
            <w:r w:rsidRPr="00611801">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BAA81B" w14:textId="77777777" w:rsidR="00D310B5" w:rsidRPr="00611801" w:rsidRDefault="00D310B5" w:rsidP="00B0432E">
            <w:pPr>
              <w:rPr>
                <w:rFonts w:ascii="Century Gothic" w:hAnsi="Century Gothic"/>
              </w:rPr>
            </w:pPr>
          </w:p>
          <w:p w14:paraId="45CFFE35" w14:textId="194B06F1" w:rsidR="00D310B5" w:rsidRPr="00611801" w:rsidRDefault="00D310B5" w:rsidP="00B0432E">
            <w:pPr>
              <w:rPr>
                <w:rFonts w:ascii="Century Gothic" w:hAnsi="Century Gothic"/>
              </w:rPr>
            </w:pPr>
            <w:r w:rsidRPr="00611801">
              <w:rPr>
                <w:rFonts w:ascii="Century Gothic" w:hAnsi="Century Gothic"/>
              </w:rPr>
              <w:t xml:space="preserve">Date: </w:t>
            </w:r>
            <w:r w:rsidR="006B6946">
              <w:rPr>
                <w:rFonts w:ascii="Century Gothic" w:hAnsi="Century Gothic"/>
              </w:rPr>
              <w:t>13/01/2026</w:t>
            </w:r>
          </w:p>
        </w:tc>
      </w:tr>
      <w:tr w:rsidR="00D310B5" w:rsidRPr="00611801" w14:paraId="67AD760A"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2D1C0B" w14:textId="77777777" w:rsidR="00D310B5" w:rsidRPr="00611801" w:rsidRDefault="00D310B5" w:rsidP="00B0432E">
            <w:pPr>
              <w:rPr>
                <w:rFonts w:ascii="Century Gothic" w:hAnsi="Century Gothic"/>
              </w:rPr>
            </w:pPr>
          </w:p>
          <w:p w14:paraId="2599CCA8" w14:textId="77777777" w:rsidR="00D310B5" w:rsidRPr="00611801" w:rsidRDefault="00D310B5" w:rsidP="00B0432E">
            <w:pPr>
              <w:rPr>
                <w:rFonts w:ascii="Century Gothic" w:hAnsi="Century Gothic"/>
              </w:rPr>
            </w:pPr>
          </w:p>
          <w:p w14:paraId="184D09C6" w14:textId="77777777" w:rsidR="00D310B5" w:rsidRPr="00611801" w:rsidRDefault="00D310B5"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7CA202" w14:textId="77777777" w:rsidR="00D310B5" w:rsidRPr="00611801" w:rsidRDefault="00D310B5" w:rsidP="00B0432E">
            <w:pPr>
              <w:rPr>
                <w:rFonts w:ascii="Century Gothic" w:hAnsi="Century Gothic"/>
              </w:rPr>
            </w:pPr>
          </w:p>
          <w:p w14:paraId="6E5FFF97" w14:textId="77777777" w:rsidR="00D310B5" w:rsidRPr="00611801" w:rsidRDefault="00D310B5" w:rsidP="00B0432E">
            <w:pPr>
              <w:rPr>
                <w:rFonts w:ascii="Century Gothic" w:hAnsi="Century Gothic"/>
              </w:rPr>
            </w:pPr>
            <w:r w:rsidRPr="00611801">
              <w:rPr>
                <w:rFonts w:ascii="Century Gothic" w:hAnsi="Century Gothic"/>
              </w:rPr>
              <w:t xml:space="preserve">Chair of Management Committee </w:t>
            </w:r>
          </w:p>
          <w:p w14:paraId="73DD2E07" w14:textId="77777777" w:rsidR="00D310B5" w:rsidRPr="00611801" w:rsidRDefault="00D310B5"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3BAB39" w14:textId="77777777" w:rsidR="00D310B5" w:rsidRPr="00611801" w:rsidRDefault="00D310B5" w:rsidP="00B0432E">
            <w:pPr>
              <w:rPr>
                <w:rFonts w:ascii="Century Gothic" w:hAnsi="Century Gothic"/>
              </w:rPr>
            </w:pPr>
          </w:p>
          <w:p w14:paraId="172453BF" w14:textId="1BC5818F" w:rsidR="00D310B5" w:rsidRPr="00611801" w:rsidRDefault="00D310B5" w:rsidP="00B0432E">
            <w:pPr>
              <w:rPr>
                <w:rFonts w:ascii="Century Gothic" w:hAnsi="Century Gothic"/>
              </w:rPr>
            </w:pPr>
            <w:r w:rsidRPr="00611801">
              <w:rPr>
                <w:rFonts w:ascii="Century Gothic" w:hAnsi="Century Gothic"/>
              </w:rPr>
              <w:t>Date</w:t>
            </w:r>
            <w:r w:rsidR="006B6946">
              <w:rPr>
                <w:rFonts w:ascii="Century Gothic" w:hAnsi="Century Gothic"/>
              </w:rPr>
              <w:t xml:space="preserve">: </w:t>
            </w:r>
            <w:r w:rsidR="006B6946">
              <w:rPr>
                <w:rFonts w:ascii="Century Gothic" w:hAnsi="Century Gothic"/>
              </w:rPr>
              <w:t>13/01/2026</w:t>
            </w:r>
            <w:r w:rsidRPr="00611801">
              <w:rPr>
                <w:rFonts w:ascii="Century Gothic" w:hAnsi="Century Gothic"/>
              </w:rPr>
              <w:t xml:space="preserve"> </w:t>
            </w:r>
          </w:p>
        </w:tc>
      </w:tr>
    </w:tbl>
    <w:p w14:paraId="04964B8E" w14:textId="77777777" w:rsidR="00D310B5" w:rsidRPr="00611801" w:rsidRDefault="00D310B5" w:rsidP="00D310B5">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DC6B30" w:rsidRPr="00611801" w14:paraId="4326EC75" w14:textId="77777777" w:rsidTr="00DC6B30">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DD4BF9" w14:textId="77777777" w:rsidR="00DC6B30" w:rsidRPr="00611801" w:rsidRDefault="00DC6B30" w:rsidP="00DC6B30">
            <w:pPr>
              <w:rPr>
                <w:rFonts w:ascii="Century Gothic" w:hAnsi="Century Gothic"/>
              </w:rPr>
            </w:pPr>
          </w:p>
          <w:p w14:paraId="08B84A94" w14:textId="77777777" w:rsidR="00DC6B30" w:rsidRPr="00611801" w:rsidRDefault="00DC6B30" w:rsidP="00DC6B30">
            <w:pPr>
              <w:rPr>
                <w:rFonts w:ascii="Century Gothic" w:hAnsi="Century Gothic"/>
              </w:rPr>
            </w:pPr>
            <w:r w:rsidRPr="00611801">
              <w:rPr>
                <w:rFonts w:ascii="Century Gothic" w:hAnsi="Century Gothic"/>
              </w:rPr>
              <w:t>Last Updated</w:t>
            </w:r>
          </w:p>
          <w:p w14:paraId="2111CF4F" w14:textId="77777777" w:rsidR="00DC6B30" w:rsidRPr="00611801" w:rsidRDefault="00DC6B30" w:rsidP="00DC6B3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149D2E7" w14:textId="31F8CC4E" w:rsidR="00DC6B30" w:rsidRPr="00510ACB" w:rsidRDefault="006B6946" w:rsidP="00DC6B30">
            <w:pPr>
              <w:rPr>
                <w:rFonts w:ascii="Century Gothic" w:hAnsi="Century Gothic"/>
              </w:rPr>
            </w:pPr>
            <w:r>
              <w:rPr>
                <w:rFonts w:ascii="Century Gothic" w:hAnsi="Century Gothic"/>
              </w:rPr>
              <w:t>13/01/2026</w:t>
            </w:r>
          </w:p>
        </w:tc>
      </w:tr>
      <w:tr w:rsidR="00DC6B30" w:rsidRPr="00611801" w14:paraId="4E9241B0" w14:textId="77777777" w:rsidTr="00DC6B30">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4A18B9" w14:textId="77777777" w:rsidR="00DC6B30" w:rsidRPr="00611801" w:rsidRDefault="00DC6B30" w:rsidP="00DC6B30">
            <w:pPr>
              <w:rPr>
                <w:rFonts w:ascii="Century Gothic" w:hAnsi="Century Gothic"/>
              </w:rPr>
            </w:pPr>
          </w:p>
          <w:p w14:paraId="00A35158" w14:textId="77777777" w:rsidR="00DC6B30" w:rsidRPr="00611801" w:rsidRDefault="00DC6B30" w:rsidP="00DC6B30">
            <w:pPr>
              <w:rPr>
                <w:rFonts w:ascii="Century Gothic" w:hAnsi="Century Gothic"/>
              </w:rPr>
            </w:pPr>
            <w:r w:rsidRPr="00611801">
              <w:rPr>
                <w:rFonts w:ascii="Century Gothic" w:hAnsi="Century Gothic"/>
              </w:rPr>
              <w:t>Review Due:</w:t>
            </w:r>
          </w:p>
          <w:p w14:paraId="1474522C" w14:textId="77777777" w:rsidR="00DC6B30" w:rsidRPr="00611801" w:rsidRDefault="00DC6B30" w:rsidP="00DC6B3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E27344" w14:textId="05BA5A7A" w:rsidR="00DC6B30" w:rsidRPr="00510ACB" w:rsidRDefault="006B6946" w:rsidP="00DC6B30">
            <w:pPr>
              <w:rPr>
                <w:rFonts w:ascii="Century Gothic" w:hAnsi="Century Gothic"/>
              </w:rPr>
            </w:pPr>
            <w:r>
              <w:rPr>
                <w:rFonts w:ascii="Century Gothic" w:hAnsi="Century Gothic"/>
              </w:rPr>
              <w:t>13/01/202</w:t>
            </w:r>
            <w:r>
              <w:rPr>
                <w:rFonts w:ascii="Century Gothic" w:hAnsi="Century Gothic"/>
              </w:rPr>
              <w:t>9</w:t>
            </w:r>
          </w:p>
        </w:tc>
      </w:tr>
    </w:tbl>
    <w:p w14:paraId="0E583D89" w14:textId="77777777" w:rsidR="00322EF6" w:rsidRDefault="00322EF6" w:rsidP="00322EF6">
      <w:pPr>
        <w:pStyle w:val="ListParagraph"/>
        <w:spacing w:before="120" w:after="120" w:line="320" w:lineRule="exact"/>
        <w:ind w:left="360"/>
        <w:jc w:val="both"/>
        <w:rPr>
          <w:b/>
          <w:sz w:val="28"/>
        </w:rPr>
      </w:pPr>
    </w:p>
    <w:p w14:paraId="6A3D7B50" w14:textId="77777777" w:rsidR="00322EF6" w:rsidRDefault="00322EF6" w:rsidP="00322EF6">
      <w:pPr>
        <w:pStyle w:val="ListParagraph"/>
        <w:spacing w:before="120" w:after="120" w:line="320" w:lineRule="exact"/>
        <w:ind w:left="360"/>
        <w:jc w:val="both"/>
        <w:rPr>
          <w:b/>
          <w:sz w:val="28"/>
        </w:rPr>
      </w:pPr>
    </w:p>
    <w:p w14:paraId="53B092C0" w14:textId="77777777" w:rsidR="00322EF6" w:rsidRDefault="00322EF6" w:rsidP="00322EF6">
      <w:pPr>
        <w:pStyle w:val="ListParagraph"/>
        <w:spacing w:before="120" w:after="120" w:line="320" w:lineRule="exact"/>
        <w:ind w:left="360"/>
        <w:jc w:val="both"/>
        <w:rPr>
          <w:b/>
          <w:sz w:val="28"/>
        </w:rPr>
      </w:pPr>
    </w:p>
    <w:p w14:paraId="58E7BC1B" w14:textId="00C5FB0E" w:rsidR="00A23725" w:rsidRPr="00D310B5" w:rsidRDefault="00A23725" w:rsidP="00A73EC9">
      <w:pPr>
        <w:pStyle w:val="ListParagraph"/>
        <w:spacing w:before="120" w:after="120"/>
        <w:ind w:left="360"/>
        <w:rPr>
          <w:rFonts w:ascii="Century Gothic" w:hAnsi="Century Gothic" w:cs="Arial"/>
          <w:b/>
          <w:sz w:val="32"/>
        </w:rPr>
      </w:pPr>
      <w:r w:rsidRPr="00D310B5">
        <w:rPr>
          <w:rFonts w:ascii="Century Gothic" w:hAnsi="Century Gothic" w:cs="Arial"/>
          <w:b/>
          <w:sz w:val="32"/>
        </w:rPr>
        <w:lastRenderedPageBreak/>
        <w:t>Contents:</w:t>
      </w:r>
    </w:p>
    <w:p w14:paraId="7A59EA59" w14:textId="687961E1" w:rsidR="00B64560" w:rsidRPr="00D310B5" w:rsidRDefault="00B64560" w:rsidP="00B64560">
      <w:pPr>
        <w:spacing w:before="120" w:after="120"/>
        <w:ind w:left="360"/>
        <w:jc w:val="both"/>
        <w:rPr>
          <w:rStyle w:val="Hyperlink"/>
          <w:rFonts w:ascii="Century Gothic" w:hAnsi="Century Gothic" w:cstheme="minorHAnsi"/>
          <w:color w:val="auto"/>
        </w:rPr>
      </w:pPr>
      <w:r w:rsidRPr="00D310B5">
        <w:rPr>
          <w:rFonts w:ascii="Century Gothic" w:hAnsi="Century Gothic" w:cstheme="minorHAnsi"/>
        </w:rPr>
        <w:fldChar w:fldCharType="begin"/>
      </w:r>
      <w:r w:rsidR="00A73EC9" w:rsidRPr="00D310B5">
        <w:rPr>
          <w:rFonts w:ascii="Century Gothic" w:hAnsi="Century Gothic" w:cstheme="minorHAnsi"/>
        </w:rPr>
        <w:instrText>HYPERLINK  \l "_Statement_of_intent_1"</w:instrText>
      </w:r>
      <w:r w:rsidRPr="00D310B5">
        <w:rPr>
          <w:rFonts w:ascii="Century Gothic" w:hAnsi="Century Gothic" w:cstheme="minorHAnsi"/>
        </w:rPr>
      </w:r>
      <w:r w:rsidRPr="00D310B5">
        <w:rPr>
          <w:rFonts w:ascii="Century Gothic" w:hAnsi="Century Gothic" w:cstheme="minorHAnsi"/>
        </w:rPr>
        <w:fldChar w:fldCharType="separate"/>
      </w:r>
      <w:r w:rsidRPr="00D310B5">
        <w:rPr>
          <w:rStyle w:val="Hyperlink"/>
          <w:rFonts w:ascii="Century Gothic" w:hAnsi="Century Gothic" w:cstheme="minorHAnsi"/>
          <w:color w:val="auto"/>
        </w:rPr>
        <w:t>Statement of intent</w:t>
      </w:r>
    </w:p>
    <w:p w14:paraId="6680534A" w14:textId="1D97DE05" w:rsidR="00B64560" w:rsidRPr="00D310B5" w:rsidRDefault="00B64560"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cstheme="minorHAnsi"/>
        </w:rPr>
        <w:fldChar w:fldCharType="end"/>
      </w:r>
      <w:r w:rsidR="00A73EC9" w:rsidRPr="00D310B5">
        <w:rPr>
          <w:rFonts w:ascii="Century Gothic" w:hAnsi="Century Gothic" w:cstheme="minorHAnsi"/>
        </w:rPr>
        <w:fldChar w:fldCharType="begin"/>
      </w:r>
      <w:r w:rsidR="00A73EC9" w:rsidRPr="00D310B5">
        <w:rPr>
          <w:rFonts w:ascii="Century Gothic" w:hAnsi="Century Gothic" w:cstheme="minorHAnsi"/>
        </w:rPr>
        <w:instrText xml:space="preserve"> HYPERLINK  \l "_Legal_framework_1" </w:instrText>
      </w:r>
      <w:r w:rsidR="00A73EC9" w:rsidRPr="00D310B5">
        <w:rPr>
          <w:rFonts w:ascii="Century Gothic" w:hAnsi="Century Gothic" w:cstheme="minorHAnsi"/>
        </w:rPr>
      </w:r>
      <w:r w:rsidR="00A73EC9" w:rsidRPr="00D310B5">
        <w:rPr>
          <w:rFonts w:ascii="Century Gothic" w:hAnsi="Century Gothic" w:cstheme="minorHAnsi"/>
        </w:rPr>
        <w:fldChar w:fldCharType="separate"/>
      </w:r>
      <w:r w:rsidRPr="00D310B5">
        <w:rPr>
          <w:rStyle w:val="Hyperlink"/>
          <w:rFonts w:ascii="Century Gothic" w:hAnsi="Century Gothic" w:cstheme="minorHAnsi"/>
          <w:color w:val="auto"/>
        </w:rPr>
        <w:t>Legal framework</w:t>
      </w:r>
    </w:p>
    <w:p w14:paraId="7C8F84F0" w14:textId="3D0D5FA6" w:rsidR="00225FF8" w:rsidRPr="00D310B5" w:rsidRDefault="00A73EC9" w:rsidP="00225FF8">
      <w:pPr>
        <w:pStyle w:val="ListParagraph"/>
        <w:numPr>
          <w:ilvl w:val="0"/>
          <w:numId w:val="1"/>
        </w:numPr>
        <w:spacing w:before="120" w:after="120"/>
        <w:ind w:left="1134" w:hanging="425"/>
        <w:jc w:val="both"/>
        <w:rPr>
          <w:rFonts w:ascii="Century Gothic" w:hAnsi="Century Gothic"/>
        </w:rPr>
      </w:pPr>
      <w:r w:rsidRPr="00D310B5">
        <w:rPr>
          <w:rFonts w:ascii="Century Gothic" w:hAnsi="Century Gothic" w:cstheme="minorHAnsi"/>
        </w:rPr>
        <w:fldChar w:fldCharType="end"/>
      </w:r>
      <w:hyperlink w:anchor="_National_curriculum" w:history="1">
        <w:r w:rsidR="00225FF8" w:rsidRPr="00D310B5">
          <w:rPr>
            <w:rStyle w:val="Hyperlink"/>
            <w:rFonts w:ascii="Century Gothic" w:hAnsi="Century Gothic"/>
            <w:color w:val="auto"/>
          </w:rPr>
          <w:t xml:space="preserve">Roles and responsibilities </w:t>
        </w:r>
      </w:hyperlink>
      <w:r w:rsidR="00225FF8" w:rsidRPr="00D310B5">
        <w:rPr>
          <w:rFonts w:ascii="Century Gothic" w:hAnsi="Century Gothic"/>
        </w:rPr>
        <w:t xml:space="preserve"> </w:t>
      </w:r>
    </w:p>
    <w:p w14:paraId="11BDCACA" w14:textId="06FB21FB" w:rsidR="00225FF8" w:rsidRPr="00D310B5" w:rsidRDefault="00225FF8" w:rsidP="00225FF8">
      <w:pPr>
        <w:pStyle w:val="ListParagraph"/>
        <w:numPr>
          <w:ilvl w:val="0"/>
          <w:numId w:val="1"/>
        </w:numPr>
        <w:spacing w:before="120" w:after="120"/>
        <w:ind w:left="1134" w:hanging="425"/>
        <w:jc w:val="both"/>
        <w:rPr>
          <w:rFonts w:ascii="Century Gothic" w:hAnsi="Century Gothic"/>
        </w:rPr>
      </w:pPr>
      <w:hyperlink w:anchor="_National_curriculum_1" w:history="1">
        <w:r w:rsidRPr="00D310B5">
          <w:rPr>
            <w:rStyle w:val="Hyperlink"/>
            <w:rFonts w:ascii="Century Gothic" w:hAnsi="Century Gothic"/>
            <w:color w:val="auto"/>
          </w:rPr>
          <w:t>National curriculum</w:t>
        </w:r>
      </w:hyperlink>
      <w:r w:rsidRPr="00D310B5">
        <w:rPr>
          <w:rFonts w:ascii="Century Gothic" w:hAnsi="Century Gothic"/>
        </w:rPr>
        <w:t xml:space="preserve"> </w:t>
      </w:r>
    </w:p>
    <w:p w14:paraId="25F020F7" w14:textId="0C380280"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begin"/>
      </w:r>
      <w:r w:rsidRPr="00D310B5">
        <w:rPr>
          <w:rFonts w:ascii="Century Gothic" w:hAnsi="Century Gothic"/>
        </w:rPr>
        <w:instrText xml:space="preserve"> HYPERLINK  \l "_KS1" </w:instrText>
      </w:r>
      <w:r w:rsidRPr="00D310B5">
        <w:rPr>
          <w:rFonts w:ascii="Century Gothic" w:hAnsi="Century Gothic"/>
        </w:rPr>
      </w:r>
      <w:r w:rsidRPr="00D310B5">
        <w:rPr>
          <w:rFonts w:ascii="Century Gothic" w:hAnsi="Century Gothic"/>
        </w:rPr>
        <w:fldChar w:fldCharType="separate"/>
      </w:r>
      <w:r w:rsidR="00B64560" w:rsidRPr="00D310B5">
        <w:rPr>
          <w:rStyle w:val="Hyperlink"/>
          <w:rFonts w:ascii="Century Gothic" w:hAnsi="Century Gothic"/>
          <w:color w:val="auto"/>
        </w:rPr>
        <w:t>KS1</w:t>
      </w:r>
    </w:p>
    <w:p w14:paraId="082D79FA" w14:textId="7052911C"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"_KS2" </w:instrText>
      </w:r>
      <w:r w:rsidRPr="00D310B5">
        <w:rPr>
          <w:rFonts w:ascii="Century Gothic" w:hAnsi="Century Gothic"/>
        </w:rPr>
      </w:r>
      <w:r w:rsidRPr="00D310B5">
        <w:rPr>
          <w:rFonts w:ascii="Century Gothic" w:hAnsi="Century Gothic"/>
        </w:rPr>
        <w:fldChar w:fldCharType="separate"/>
      </w:r>
      <w:r w:rsidR="00B64560" w:rsidRPr="00D310B5">
        <w:rPr>
          <w:rStyle w:val="Hyperlink"/>
          <w:rFonts w:ascii="Century Gothic" w:hAnsi="Century Gothic"/>
          <w:color w:val="auto"/>
        </w:rPr>
        <w:t>KS2</w:t>
      </w:r>
    </w:p>
    <w:p w14:paraId="53AD21EB" w14:textId="1CD5C61D"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"_Cooking_and_nutrition" </w:instrText>
      </w:r>
      <w:r w:rsidRPr="00D310B5">
        <w:rPr>
          <w:rFonts w:ascii="Century Gothic" w:hAnsi="Century Gothic"/>
        </w:rPr>
      </w:r>
      <w:r w:rsidRPr="00D310B5">
        <w:rPr>
          <w:rFonts w:ascii="Century Gothic" w:hAnsi="Century Gothic"/>
        </w:rPr>
        <w:fldChar w:fldCharType="separate"/>
      </w:r>
      <w:r w:rsidR="00B64560" w:rsidRPr="00D310B5">
        <w:rPr>
          <w:rStyle w:val="Hyperlink"/>
          <w:rFonts w:ascii="Century Gothic" w:hAnsi="Century Gothic"/>
          <w:color w:val="auto"/>
        </w:rPr>
        <w:t>Cooking and nutrition</w:t>
      </w:r>
    </w:p>
    <w:p w14:paraId="33FB13C2" w14:textId="475A81A4"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"_Roles_and_responsibilities" </w:instrText>
      </w:r>
      <w:r w:rsidRPr="00D310B5">
        <w:rPr>
          <w:rFonts w:ascii="Century Gothic" w:hAnsi="Century Gothic"/>
        </w:rPr>
      </w:r>
      <w:r w:rsidRPr="00D310B5">
        <w:rPr>
          <w:rFonts w:ascii="Century Gothic" w:hAnsi="Century Gothic"/>
        </w:rPr>
        <w:fldChar w:fldCharType="separate"/>
      </w:r>
      <w:r w:rsidR="00B64560" w:rsidRPr="00D310B5">
        <w:rPr>
          <w:rStyle w:val="Hyperlink"/>
          <w:rFonts w:ascii="Century Gothic" w:hAnsi="Century Gothic"/>
          <w:color w:val="auto"/>
        </w:rPr>
        <w:t>Roles and responsibilities</w:t>
      </w:r>
    </w:p>
    <w:p w14:paraId="4231B5B8" w14:textId="5D4A6D75"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"_Equal_opportunities" </w:instrText>
      </w:r>
      <w:r w:rsidRPr="00D310B5">
        <w:rPr>
          <w:rFonts w:ascii="Century Gothic" w:hAnsi="Century Gothic"/>
        </w:rPr>
      </w:r>
      <w:r w:rsidRPr="00D310B5">
        <w:rPr>
          <w:rFonts w:ascii="Century Gothic" w:hAnsi="Century Gothic"/>
        </w:rPr>
        <w:fldChar w:fldCharType="separate"/>
      </w:r>
      <w:r w:rsidR="00B64560" w:rsidRPr="00D310B5">
        <w:rPr>
          <w:rStyle w:val="Hyperlink"/>
          <w:rFonts w:ascii="Century Gothic" w:hAnsi="Century Gothic"/>
          <w:color w:val="auto"/>
        </w:rPr>
        <w:t>Equal opportunities</w:t>
      </w:r>
    </w:p>
    <w:p w14:paraId="08152F2F" w14:textId="2EB1E532"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"_Links_to_other" </w:instrText>
      </w:r>
      <w:r w:rsidRPr="00D310B5">
        <w:rPr>
          <w:rFonts w:ascii="Century Gothic" w:hAnsi="Century Gothic"/>
        </w:rPr>
      </w:r>
      <w:r w:rsidRPr="00D310B5">
        <w:rPr>
          <w:rFonts w:ascii="Century Gothic" w:hAnsi="Century Gothic"/>
        </w:rPr>
        <w:fldChar w:fldCharType="separate"/>
      </w:r>
      <w:r w:rsidR="00B64560" w:rsidRPr="00D310B5">
        <w:rPr>
          <w:rStyle w:val="Hyperlink"/>
          <w:rFonts w:ascii="Century Gothic" w:hAnsi="Century Gothic"/>
          <w:color w:val="auto"/>
        </w:rPr>
        <w:t>Links to other parts of the curriculum</w:t>
      </w:r>
    </w:p>
    <w:p w14:paraId="2FBFE1A9" w14:textId="45D32301"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"_Health,_safety_and" </w:instrText>
      </w:r>
      <w:r w:rsidRPr="00D310B5">
        <w:rPr>
          <w:rFonts w:ascii="Century Gothic" w:hAnsi="Century Gothic"/>
        </w:rPr>
      </w:r>
      <w:r w:rsidRPr="00D310B5">
        <w:rPr>
          <w:rFonts w:ascii="Century Gothic" w:hAnsi="Century Gothic"/>
        </w:rPr>
        <w:fldChar w:fldCharType="separate"/>
      </w:r>
      <w:r w:rsidR="00B64560" w:rsidRPr="00D310B5">
        <w:rPr>
          <w:rStyle w:val="Hyperlink"/>
          <w:rFonts w:ascii="Century Gothic" w:hAnsi="Century Gothic"/>
          <w:color w:val="auto"/>
        </w:rPr>
        <w:t xml:space="preserve">Health, </w:t>
      </w:r>
      <w:r w:rsidR="00B64560" w:rsidRPr="00D310B5">
        <w:rPr>
          <w:rStyle w:val="Hyperlink"/>
          <w:rFonts w:ascii="Century Gothic" w:hAnsi="Century Gothic"/>
          <w:noProof/>
          <w:color w:val="auto"/>
        </w:rPr>
        <w:t>safety</w:t>
      </w:r>
      <w:r w:rsidR="00B64560" w:rsidRPr="00D310B5">
        <w:rPr>
          <w:rStyle w:val="Hyperlink"/>
          <w:rFonts w:ascii="Century Gothic" w:hAnsi="Century Gothic"/>
          <w:color w:val="auto"/>
        </w:rPr>
        <w:t xml:space="preserve"> and hygiene</w:t>
      </w:r>
    </w:p>
    <w:p w14:paraId="6F40E416" w14:textId="12A5A71B"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00317AA7" w:rsidRPr="00D310B5">
        <w:rPr>
          <w:rFonts w:ascii="Century Gothic" w:hAnsi="Century Gothic"/>
        </w:rPr>
        <w:fldChar w:fldCharType="begin"/>
      </w:r>
      <w:r w:rsidR="00317AA7" w:rsidRPr="00D310B5">
        <w:rPr>
          <w:rFonts w:ascii="Century Gothic" w:hAnsi="Century Gothic"/>
        </w:rPr>
        <w:instrText xml:space="preserve"> HYPERLINK  \l "_Teaching" </w:instrText>
      </w:r>
      <w:r w:rsidR="00317AA7" w:rsidRPr="00D310B5">
        <w:rPr>
          <w:rFonts w:ascii="Century Gothic" w:hAnsi="Century Gothic"/>
        </w:rPr>
      </w:r>
      <w:r w:rsidR="00317AA7" w:rsidRPr="00D310B5">
        <w:rPr>
          <w:rFonts w:ascii="Century Gothic" w:hAnsi="Century Gothic"/>
        </w:rPr>
        <w:fldChar w:fldCharType="separate"/>
      </w:r>
      <w:r w:rsidR="00B64560" w:rsidRPr="00D310B5">
        <w:rPr>
          <w:rStyle w:val="Hyperlink"/>
          <w:rFonts w:ascii="Century Gothic" w:hAnsi="Century Gothic"/>
          <w:color w:val="auto"/>
        </w:rPr>
        <w:t>Teaching</w:t>
      </w:r>
    </w:p>
    <w:p w14:paraId="277B1C13" w14:textId="6C85D7EB" w:rsidR="00B64560" w:rsidRPr="00D310B5" w:rsidRDefault="00317AA7"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00B64560" w:rsidRPr="00D310B5">
        <w:rPr>
          <w:rFonts w:ascii="Century Gothic" w:hAnsi="Century Gothic"/>
        </w:rPr>
        <w:fldChar w:fldCharType="begin"/>
      </w:r>
      <w:r w:rsidRPr="00D310B5">
        <w:rPr>
          <w:rFonts w:ascii="Century Gothic" w:hAnsi="Century Gothic"/>
        </w:rPr>
        <w:instrText>HYPERLINK  \l "_Assessment"</w:instrText>
      </w:r>
      <w:r w:rsidR="00B64560" w:rsidRPr="00D310B5">
        <w:rPr>
          <w:rFonts w:ascii="Century Gothic" w:hAnsi="Century Gothic"/>
        </w:rPr>
      </w:r>
      <w:r w:rsidR="00B64560" w:rsidRPr="00D310B5">
        <w:rPr>
          <w:rFonts w:ascii="Century Gothic" w:hAnsi="Century Gothic"/>
        </w:rPr>
        <w:fldChar w:fldCharType="separate"/>
      </w:r>
      <w:r w:rsidR="00B64560" w:rsidRPr="00D310B5">
        <w:rPr>
          <w:rStyle w:val="Hyperlink"/>
          <w:rFonts w:ascii="Century Gothic" w:hAnsi="Century Gothic"/>
          <w:color w:val="auto"/>
        </w:rPr>
        <w:t>Assessment</w:t>
      </w:r>
    </w:p>
    <w:p w14:paraId="38F0D6F3" w14:textId="5E8266D9" w:rsidR="00B64560" w:rsidRPr="00D310B5" w:rsidRDefault="00B64560"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00317AA7" w:rsidRPr="00D310B5">
        <w:rPr>
          <w:rFonts w:ascii="Century Gothic" w:hAnsi="Century Gothic"/>
        </w:rPr>
        <w:instrText>HYPERLINK  \l "_Resources_and_equipment"</w:instrText>
      </w:r>
      <w:r w:rsidRPr="00D310B5">
        <w:rPr>
          <w:rFonts w:ascii="Century Gothic" w:hAnsi="Century Gothic"/>
        </w:rPr>
      </w:r>
      <w:r w:rsidRPr="00D310B5">
        <w:rPr>
          <w:rFonts w:ascii="Century Gothic" w:hAnsi="Century Gothic"/>
        </w:rPr>
        <w:fldChar w:fldCharType="separate"/>
      </w:r>
      <w:r w:rsidRPr="00D310B5">
        <w:rPr>
          <w:rStyle w:val="Hyperlink"/>
          <w:rFonts w:ascii="Century Gothic" w:hAnsi="Century Gothic"/>
          <w:color w:val="auto"/>
        </w:rPr>
        <w:t>Resources and equipment</w:t>
      </w:r>
    </w:p>
    <w:p w14:paraId="0A72FE26" w14:textId="1DCE621E" w:rsidR="00B64560" w:rsidRPr="00D310B5" w:rsidRDefault="00B64560"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00317AA7" w:rsidRPr="00D310B5">
        <w:rPr>
          <w:rFonts w:ascii="Century Gothic" w:hAnsi="Century Gothic"/>
        </w:rPr>
        <w:instrText>HYPERLINK  \l "_Monitoring_and_review"</w:instrText>
      </w:r>
      <w:r w:rsidRPr="00D310B5">
        <w:rPr>
          <w:rFonts w:ascii="Century Gothic" w:hAnsi="Century Gothic"/>
        </w:rPr>
      </w:r>
      <w:r w:rsidRPr="00D310B5">
        <w:rPr>
          <w:rFonts w:ascii="Century Gothic" w:hAnsi="Century Gothic"/>
        </w:rPr>
        <w:fldChar w:fldCharType="separate"/>
      </w:r>
      <w:r w:rsidRPr="00D310B5">
        <w:rPr>
          <w:rStyle w:val="Hyperlink"/>
          <w:rFonts w:ascii="Century Gothic" w:hAnsi="Century Gothic"/>
          <w:color w:val="auto"/>
        </w:rPr>
        <w:t>Monitoring and review</w:t>
      </w:r>
    </w:p>
    <w:p w14:paraId="41DDDD53" w14:textId="788CB16C" w:rsidR="00A23725" w:rsidRPr="00D310B5" w:rsidRDefault="00B64560" w:rsidP="00B64560">
      <w:pPr>
        <w:rPr>
          <w:rFonts w:ascii="Century Gothic" w:hAnsi="Century Gothic" w:cs="Arial"/>
        </w:rPr>
      </w:pPr>
      <w:r w:rsidRPr="00D310B5">
        <w:rPr>
          <w:rFonts w:ascii="Century Gothic" w:hAnsi="Century Gothic" w:cstheme="minorBidi"/>
        </w:rPr>
        <w:fldChar w:fldCharType="end"/>
      </w:r>
    </w:p>
    <w:p w14:paraId="77809862" w14:textId="77777777" w:rsidR="00A23725" w:rsidRPr="00F165AD" w:rsidRDefault="00A23725" w:rsidP="00B64560">
      <w:pPr>
        <w:rPr>
          <w:rFonts w:cs="Arial"/>
          <w:sz w:val="32"/>
          <w:szCs w:val="32"/>
        </w:rPr>
      </w:pPr>
    </w:p>
    <w:p w14:paraId="1B62E2A3" w14:textId="77777777" w:rsidR="00A23725" w:rsidRPr="00F165AD" w:rsidRDefault="00A23725" w:rsidP="00B64560">
      <w:pPr>
        <w:rPr>
          <w:rFonts w:cs="Arial"/>
          <w:sz w:val="32"/>
          <w:szCs w:val="32"/>
        </w:rPr>
      </w:pPr>
      <w:r w:rsidRPr="00F165AD">
        <w:rPr>
          <w:rFonts w:cs="Arial"/>
          <w:sz w:val="32"/>
          <w:szCs w:val="32"/>
        </w:rPr>
        <w:br w:type="page"/>
      </w:r>
      <w:bookmarkStart w:id="4" w:name="_Statement_of_Intent"/>
      <w:bookmarkEnd w:id="4"/>
    </w:p>
    <w:p w14:paraId="3B9D4495" w14:textId="77777777" w:rsidR="00A23725" w:rsidRPr="00D310B5" w:rsidRDefault="00A23725" w:rsidP="00B64560">
      <w:pPr>
        <w:pStyle w:val="Heading2"/>
        <w:numPr>
          <w:ilvl w:val="0"/>
          <w:numId w:val="0"/>
        </w:numPr>
        <w:spacing w:after="200"/>
        <w:ind w:left="578" w:hanging="578"/>
        <w:jc w:val="both"/>
        <w:rPr>
          <w:rFonts w:ascii="Century Gothic" w:hAnsi="Century Gothic" w:cstheme="minorHAnsi"/>
          <w:b/>
          <w:sz w:val="28"/>
          <w:szCs w:val="22"/>
        </w:rPr>
      </w:pPr>
      <w:bookmarkStart w:id="5" w:name="_Statement_of_intent_1"/>
      <w:bookmarkStart w:id="6" w:name="statment"/>
      <w:bookmarkStart w:id="7" w:name="statement"/>
      <w:bookmarkEnd w:id="5"/>
      <w:r w:rsidRPr="00D310B5">
        <w:rPr>
          <w:rFonts w:ascii="Century Gothic" w:hAnsi="Century Gothic" w:cstheme="minorHAnsi"/>
          <w:b/>
          <w:sz w:val="28"/>
          <w:szCs w:val="22"/>
        </w:rPr>
        <w:t xml:space="preserve">Statement of intent </w:t>
      </w:r>
    </w:p>
    <w:bookmarkEnd w:id="6"/>
    <w:bookmarkEnd w:id="7"/>
    <w:p w14:paraId="2910D4FE" w14:textId="66C720D1" w:rsidR="00B64560" w:rsidRPr="00D310B5" w:rsidRDefault="00322EF6" w:rsidP="00B64560">
      <w:pPr>
        <w:spacing w:before="120" w:after="120"/>
        <w:jc w:val="both"/>
        <w:rPr>
          <w:rFonts w:ascii="Century Gothic" w:hAnsi="Century Gothic"/>
          <w:bCs/>
        </w:rPr>
      </w:pPr>
      <w:r w:rsidRPr="00D310B5">
        <w:rPr>
          <w:rFonts w:ascii="Century Gothic" w:hAnsi="Century Gothic"/>
          <w:bCs/>
        </w:rPr>
        <w:t>The Linden Centre</w:t>
      </w:r>
      <w:r w:rsidR="00B64560" w:rsidRPr="00D310B5">
        <w:rPr>
          <w:rFonts w:ascii="Century Gothic" w:hAnsi="Century Gothic"/>
          <w:bCs/>
        </w:rPr>
        <w:t xml:space="preserve"> understands that D&amp;T allows pupils to solve problems, think creatively and develop ideas. D&amp;T offers </w:t>
      </w:r>
      <w:r w:rsidR="00186A3D" w:rsidRPr="00D310B5">
        <w:rPr>
          <w:rFonts w:ascii="Century Gothic" w:hAnsi="Century Gothic"/>
          <w:bCs/>
        </w:rPr>
        <w:t xml:space="preserve">pupils </w:t>
      </w:r>
      <w:r w:rsidR="00B64560" w:rsidRPr="00D310B5">
        <w:rPr>
          <w:rFonts w:ascii="Century Gothic" w:hAnsi="Century Gothic"/>
          <w:bCs/>
        </w:rPr>
        <w:t xml:space="preserve">a chance to use creative thinking and activity within a defined purpose and tangible outcome. </w:t>
      </w:r>
      <w:r w:rsidR="00317AA7" w:rsidRPr="00D310B5">
        <w:rPr>
          <w:rFonts w:ascii="Century Gothic" w:hAnsi="Century Gothic"/>
          <w:bCs/>
        </w:rPr>
        <w:t xml:space="preserve">The school </w:t>
      </w:r>
      <w:r w:rsidR="00B64560" w:rsidRPr="00D310B5">
        <w:rPr>
          <w:rFonts w:ascii="Century Gothic" w:hAnsi="Century Gothic"/>
          <w:bCs/>
        </w:rPr>
        <w:t xml:space="preserve">is committed to nurturing </w:t>
      </w:r>
      <w:r w:rsidR="00186A3D" w:rsidRPr="00D310B5">
        <w:rPr>
          <w:rFonts w:ascii="Century Gothic" w:hAnsi="Century Gothic"/>
          <w:bCs/>
        </w:rPr>
        <w:t xml:space="preserve">pupils’ </w:t>
      </w:r>
      <w:r w:rsidR="00B64560" w:rsidRPr="00D310B5">
        <w:rPr>
          <w:rFonts w:ascii="Century Gothic" w:hAnsi="Century Gothic"/>
          <w:bCs/>
        </w:rPr>
        <w:t xml:space="preserve">curiosity and creativity, as well as preparing them for living in a modern world where technology is rapidly changing and advancing. </w:t>
      </w:r>
    </w:p>
    <w:p w14:paraId="1ED53FC1" w14:textId="77777777" w:rsidR="00B64560" w:rsidRPr="00D310B5" w:rsidRDefault="00B64560" w:rsidP="00B64560">
      <w:pPr>
        <w:spacing w:before="120" w:after="120" w:line="360" w:lineRule="auto"/>
        <w:jc w:val="both"/>
        <w:rPr>
          <w:rFonts w:ascii="Century Gothic" w:hAnsi="Century Gothic"/>
        </w:rPr>
      </w:pPr>
      <w:r w:rsidRPr="00D310B5">
        <w:rPr>
          <w:rFonts w:ascii="Century Gothic" w:hAnsi="Century Gothic"/>
        </w:rPr>
        <w:t xml:space="preserve">In teaching D&amp;T, we aim to help pupils: </w:t>
      </w:r>
    </w:p>
    <w:p w14:paraId="5B27DA88"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Develop their design and making skills.</w:t>
      </w:r>
    </w:p>
    <w:p w14:paraId="22F77770"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Develop their knowledge and understanding of design and technologies.</w:t>
      </w:r>
    </w:p>
    <w:p w14:paraId="0AADC9F9"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Use a wide range of tools and materials.</w:t>
      </w:r>
    </w:p>
    <w:p w14:paraId="482A1778"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Learn about working safely and protective measures.</w:t>
      </w:r>
    </w:p>
    <w:p w14:paraId="11D33169"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Work individually and collaborate with other pupils in a variety of contexts.</w:t>
      </w:r>
    </w:p>
    <w:p w14:paraId="6E1B4250"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 xml:space="preserve">Develop the capability to create products of a high standard through skills and understanding. </w:t>
      </w:r>
    </w:p>
    <w:p w14:paraId="26CBE79B"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 xml:space="preserve">Evaluate products, made by themselves, their peer groups and companies. </w:t>
      </w:r>
    </w:p>
    <w:p w14:paraId="7780F88D"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 xml:space="preserve">Explore the man-made world and encourage discussion of how we live and work within it. </w:t>
      </w:r>
    </w:p>
    <w:p w14:paraId="29CC31DC"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 xml:space="preserve">Develop an interest in and understanding of technological processes and the role of manufacturing in society. </w:t>
      </w:r>
    </w:p>
    <w:p w14:paraId="19A1897C"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Learn the principles of nutrition, healthy eating and how to cook.</w:t>
      </w:r>
    </w:p>
    <w:p w14:paraId="3E85A7EB" w14:textId="77777777" w:rsidR="00A23725" w:rsidRPr="00D310B5" w:rsidRDefault="00A23725" w:rsidP="00B64560">
      <w:pPr>
        <w:pStyle w:val="PolicyBullets"/>
        <w:numPr>
          <w:ilvl w:val="0"/>
          <w:numId w:val="0"/>
        </w:numPr>
        <w:ind w:left="1922" w:hanging="357"/>
        <w:rPr>
          <w:rFonts w:ascii="Century Gothic" w:hAnsi="Century Gothic"/>
        </w:rPr>
      </w:pPr>
    </w:p>
    <w:p w14:paraId="0F1C4E70" w14:textId="023439B3" w:rsidR="00A23725" w:rsidRPr="00D310B5" w:rsidRDefault="00A23725" w:rsidP="00B64560">
      <w:pPr>
        <w:ind w:left="417"/>
        <w:jc w:val="both"/>
        <w:rPr>
          <w:rFonts w:ascii="Century Gothic" w:hAnsi="Century Gothic"/>
        </w:rPr>
      </w:pPr>
      <w:r w:rsidRPr="00D310B5">
        <w:rPr>
          <w:rFonts w:ascii="Century Gothic" w:hAnsi="Century Gothic"/>
        </w:rPr>
        <w:t xml:space="preserve">  </w:t>
      </w:r>
    </w:p>
    <w:p w14:paraId="4BF9CE7E" w14:textId="77777777" w:rsidR="00A23725" w:rsidRPr="00D310B5" w:rsidRDefault="00A23725" w:rsidP="00B64560">
      <w:pPr>
        <w:jc w:val="both"/>
        <w:rPr>
          <w:rFonts w:ascii="Century Gothic" w:hAnsi="Century Gothic"/>
        </w:rPr>
        <w:sectPr w:rsidR="00A23725" w:rsidRPr="00D310B5" w:rsidSect="00C36D7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49738D44" w14:textId="77777777" w:rsidR="00A23725" w:rsidRPr="00D310B5" w:rsidRDefault="00A23725" w:rsidP="00B64560">
      <w:pPr>
        <w:pStyle w:val="Heading10"/>
        <w:rPr>
          <w:rFonts w:ascii="Century Gothic" w:hAnsi="Century Gothic"/>
          <w:b w:val="0"/>
        </w:rPr>
      </w:pPr>
      <w:bookmarkStart w:id="10" w:name="_Legal_framework_1"/>
      <w:bookmarkEnd w:id="10"/>
      <w:r w:rsidRPr="00D310B5">
        <w:rPr>
          <w:rFonts w:ascii="Century Gothic" w:hAnsi="Century Gothic"/>
        </w:rPr>
        <w:t>Legal framework</w:t>
      </w:r>
    </w:p>
    <w:p w14:paraId="70FF4D35" w14:textId="4B0B8433" w:rsidR="00A23725" w:rsidRPr="00D310B5" w:rsidRDefault="00A23725" w:rsidP="00B64560">
      <w:pPr>
        <w:pStyle w:val="TSB-Level2Numbers"/>
        <w:numPr>
          <w:ilvl w:val="1"/>
          <w:numId w:val="6"/>
        </w:numPr>
        <w:jc w:val="left"/>
        <w:rPr>
          <w:rFonts w:ascii="Century Gothic" w:hAnsi="Century Gothic"/>
        </w:rPr>
      </w:pPr>
      <w:r w:rsidRPr="00D310B5">
        <w:rPr>
          <w:rFonts w:ascii="Century Gothic" w:hAnsi="Century Gothic"/>
        </w:rPr>
        <w:t>This policy has due regard to</w:t>
      </w:r>
      <w:r w:rsidR="00BB2368" w:rsidRPr="00D310B5">
        <w:rPr>
          <w:rFonts w:ascii="Century Gothic" w:hAnsi="Century Gothic"/>
        </w:rPr>
        <w:t xml:space="preserve"> all relevant</w:t>
      </w:r>
      <w:r w:rsidRPr="00D310B5">
        <w:rPr>
          <w:rFonts w:ascii="Century Gothic" w:hAnsi="Century Gothic"/>
        </w:rPr>
        <w:t xml:space="preserve"> legislation and statutory guidance including, but not limited to, the following: </w:t>
      </w:r>
    </w:p>
    <w:p w14:paraId="51FE8683" w14:textId="2F4653EF" w:rsidR="00B64560" w:rsidRPr="00D310B5" w:rsidRDefault="00B64560" w:rsidP="00322EF6">
      <w:pPr>
        <w:pStyle w:val="TSB-PolicyBullets"/>
        <w:rPr>
          <w:rFonts w:ascii="Century Gothic" w:hAnsi="Century Gothic"/>
        </w:rPr>
      </w:pPr>
      <w:r w:rsidRPr="00D310B5">
        <w:rPr>
          <w:rFonts w:ascii="Century Gothic" w:hAnsi="Century Gothic"/>
        </w:rPr>
        <w:t>DfE</w:t>
      </w:r>
      <w:r w:rsidR="001131E9" w:rsidRPr="00D310B5">
        <w:rPr>
          <w:rFonts w:ascii="Century Gothic" w:hAnsi="Century Gothic"/>
        </w:rPr>
        <w:t xml:space="preserve"> (2018)</w:t>
      </w:r>
      <w:r w:rsidRPr="00D310B5">
        <w:rPr>
          <w:rFonts w:ascii="Century Gothic" w:hAnsi="Century Gothic"/>
        </w:rPr>
        <w:t xml:space="preserve"> ‘Keeping children safe in education’ </w:t>
      </w:r>
    </w:p>
    <w:p w14:paraId="2C7B3CD6" w14:textId="7B91FB52" w:rsidR="00B64560" w:rsidRPr="00D310B5" w:rsidRDefault="00B64560" w:rsidP="00322EF6">
      <w:pPr>
        <w:pStyle w:val="TSB-PolicyBullets"/>
        <w:rPr>
          <w:rFonts w:ascii="Century Gothic" w:hAnsi="Century Gothic"/>
        </w:rPr>
      </w:pPr>
      <w:r w:rsidRPr="00D310B5">
        <w:rPr>
          <w:rFonts w:ascii="Century Gothic" w:hAnsi="Century Gothic"/>
        </w:rPr>
        <w:t>DfE</w:t>
      </w:r>
      <w:r w:rsidR="001131E9" w:rsidRPr="00D310B5">
        <w:rPr>
          <w:rFonts w:ascii="Century Gothic" w:hAnsi="Century Gothic"/>
        </w:rPr>
        <w:t xml:space="preserve"> (2013)</w:t>
      </w:r>
      <w:r w:rsidRPr="00D310B5">
        <w:rPr>
          <w:rFonts w:ascii="Century Gothic" w:hAnsi="Century Gothic"/>
        </w:rPr>
        <w:t xml:space="preserve"> ‘Design and technology programmes of study: key stages 1 and 2’ </w:t>
      </w:r>
    </w:p>
    <w:p w14:paraId="0ED9B124" w14:textId="77777777" w:rsidR="00B64560" w:rsidRPr="00D310B5" w:rsidRDefault="00B64560" w:rsidP="00322EF6">
      <w:pPr>
        <w:pStyle w:val="TSB-PolicyBullets"/>
        <w:rPr>
          <w:rFonts w:ascii="Century Gothic" w:hAnsi="Century Gothic"/>
        </w:rPr>
      </w:pPr>
      <w:r w:rsidRPr="00D310B5">
        <w:rPr>
          <w:rFonts w:ascii="Century Gothic" w:hAnsi="Century Gothic"/>
        </w:rPr>
        <w:t>The School Admissions (Infant Class Sizes) Regulations 2012</w:t>
      </w:r>
    </w:p>
    <w:p w14:paraId="29F73D44" w14:textId="77777777" w:rsidR="002A5222" w:rsidRPr="00D310B5" w:rsidRDefault="002A5222" w:rsidP="002A5222">
      <w:pPr>
        <w:pStyle w:val="Heading10"/>
        <w:rPr>
          <w:rFonts w:ascii="Century Gothic" w:hAnsi="Century Gothic"/>
        </w:rPr>
      </w:pPr>
      <w:bookmarkStart w:id="11" w:name="_National_curriculum"/>
      <w:bookmarkStart w:id="12" w:name="Subsection2"/>
      <w:bookmarkEnd w:id="11"/>
      <w:r w:rsidRPr="00D310B5">
        <w:rPr>
          <w:rFonts w:ascii="Century Gothic" w:hAnsi="Century Gothic"/>
        </w:rPr>
        <w:t xml:space="preserve">Roles and responsibilities </w:t>
      </w:r>
    </w:p>
    <w:p w14:paraId="0CF62336" w14:textId="2A636968" w:rsidR="002A5222" w:rsidRPr="00D310B5" w:rsidRDefault="002A5222" w:rsidP="002A5222">
      <w:pPr>
        <w:pStyle w:val="TSB-Level1Numbers"/>
        <w:numPr>
          <w:ilvl w:val="1"/>
          <w:numId w:val="32"/>
        </w:numPr>
        <w:ind w:left="1480" w:hanging="482"/>
        <w:rPr>
          <w:rFonts w:ascii="Century Gothic" w:hAnsi="Century Gothic"/>
        </w:rPr>
      </w:pPr>
      <w:r w:rsidRPr="00D310B5">
        <w:rPr>
          <w:rFonts w:ascii="Century Gothic" w:hAnsi="Century Gothic"/>
        </w:rPr>
        <w:t xml:space="preserve">Overall responsibility for monitoring the teaching of D&amp;T throughout the school lies with the </w:t>
      </w:r>
      <w:r w:rsidRPr="00D310B5">
        <w:rPr>
          <w:rFonts w:ascii="Century Gothic" w:hAnsi="Century Gothic"/>
          <w:bCs/>
        </w:rPr>
        <w:t>headteacher</w:t>
      </w:r>
      <w:r w:rsidRPr="00D310B5">
        <w:rPr>
          <w:rFonts w:ascii="Century Gothic" w:hAnsi="Century Gothic"/>
        </w:rPr>
        <w:t>.</w:t>
      </w:r>
    </w:p>
    <w:p w14:paraId="59B1895C" w14:textId="77777777" w:rsidR="002A5222" w:rsidRPr="00D310B5" w:rsidRDefault="002A5222" w:rsidP="002A5222">
      <w:pPr>
        <w:pStyle w:val="TSB-Level1Numbers"/>
        <w:numPr>
          <w:ilvl w:val="1"/>
          <w:numId w:val="32"/>
        </w:numPr>
        <w:ind w:left="1480" w:hanging="482"/>
        <w:rPr>
          <w:rFonts w:ascii="Century Gothic" w:hAnsi="Century Gothic"/>
        </w:rPr>
      </w:pPr>
      <w:r w:rsidRPr="00D310B5">
        <w:rPr>
          <w:rFonts w:ascii="Century Gothic" w:hAnsi="Century Gothic"/>
        </w:rPr>
        <w:t xml:space="preserve">The </w:t>
      </w:r>
      <w:r w:rsidRPr="00D310B5">
        <w:rPr>
          <w:rFonts w:ascii="Century Gothic" w:hAnsi="Century Gothic"/>
          <w:bCs/>
        </w:rPr>
        <w:t>headteacher</w:t>
      </w:r>
      <w:r w:rsidRPr="00D310B5">
        <w:rPr>
          <w:rFonts w:ascii="Century Gothic" w:hAnsi="Century Gothic"/>
        </w:rPr>
        <w:t xml:space="preserve"> will make decisions on: </w:t>
      </w:r>
    </w:p>
    <w:p w14:paraId="0AEF77D9"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How D&amp;T should support, enrich and extend the curriculum. </w:t>
      </w:r>
    </w:p>
    <w:p w14:paraId="1FD5891D"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The provision and allocation of resources. </w:t>
      </w:r>
    </w:p>
    <w:p w14:paraId="5DF9E9BC" w14:textId="77777777" w:rsidR="002A5222" w:rsidRPr="00D310B5" w:rsidRDefault="002A5222" w:rsidP="00322EF6">
      <w:pPr>
        <w:pStyle w:val="TSB-PolicyBullets"/>
        <w:rPr>
          <w:rFonts w:ascii="Century Gothic" w:hAnsi="Century Gothic"/>
        </w:rPr>
      </w:pPr>
      <w:r w:rsidRPr="00D310B5">
        <w:rPr>
          <w:rFonts w:ascii="Century Gothic" w:hAnsi="Century Gothic"/>
        </w:rPr>
        <w:t>The ways in which D&amp;T can benefit the aims and objectives of the school.</w:t>
      </w:r>
    </w:p>
    <w:p w14:paraId="5788C715" w14:textId="77777777" w:rsidR="002A5222" w:rsidRPr="00D310B5" w:rsidRDefault="002A5222" w:rsidP="002A5222">
      <w:pPr>
        <w:pStyle w:val="TSB-Level1Numbers"/>
        <w:ind w:left="1424" w:hanging="431"/>
        <w:rPr>
          <w:rFonts w:ascii="Century Gothic" w:hAnsi="Century Gothic"/>
        </w:rPr>
      </w:pPr>
      <w:r w:rsidRPr="00D310B5">
        <w:rPr>
          <w:rFonts w:ascii="Century Gothic" w:hAnsi="Century Gothic"/>
        </w:rPr>
        <w:t>The</w:t>
      </w:r>
      <w:r w:rsidRPr="00D310B5">
        <w:rPr>
          <w:rFonts w:ascii="Century Gothic" w:hAnsi="Century Gothic"/>
          <w:color w:val="5B9BD5" w:themeColor="accent5"/>
        </w:rPr>
        <w:t xml:space="preserve"> </w:t>
      </w:r>
      <w:r w:rsidRPr="00D310B5">
        <w:rPr>
          <w:rFonts w:ascii="Century Gothic" w:hAnsi="Century Gothic"/>
          <w:bCs/>
        </w:rPr>
        <w:t>headteacher</w:t>
      </w:r>
      <w:r w:rsidRPr="00D310B5">
        <w:rPr>
          <w:rFonts w:ascii="Century Gothic" w:hAnsi="Century Gothic"/>
          <w:b/>
        </w:rPr>
        <w:t xml:space="preserve"> </w:t>
      </w:r>
      <w:r w:rsidRPr="00D310B5">
        <w:rPr>
          <w:rFonts w:ascii="Century Gothic" w:hAnsi="Century Gothic"/>
        </w:rPr>
        <w:t xml:space="preserve">will also be responsible for overseeing the review of this policy with the subject leader. </w:t>
      </w:r>
    </w:p>
    <w:p w14:paraId="354A5F26" w14:textId="77777777" w:rsidR="002A5222" w:rsidRPr="00D310B5" w:rsidRDefault="002A5222" w:rsidP="002A5222">
      <w:pPr>
        <w:pStyle w:val="TSB-Level1Numbers"/>
        <w:ind w:left="1424" w:hanging="431"/>
        <w:rPr>
          <w:rFonts w:ascii="Century Gothic" w:hAnsi="Century Gothic"/>
        </w:rPr>
      </w:pPr>
      <w:r w:rsidRPr="00D310B5">
        <w:rPr>
          <w:rFonts w:ascii="Century Gothic" w:hAnsi="Century Gothic"/>
        </w:rPr>
        <w:t xml:space="preserve">The subject leader will be responsible for monitoring the progression of teaching and learning. The </w:t>
      </w:r>
      <w:r w:rsidRPr="00D310B5">
        <w:rPr>
          <w:rFonts w:ascii="Century Gothic" w:hAnsi="Century Gothic"/>
          <w:bCs/>
        </w:rPr>
        <w:t>D&amp;T subject leader</w:t>
      </w:r>
      <w:r w:rsidRPr="00D310B5">
        <w:rPr>
          <w:rFonts w:ascii="Century Gothic" w:hAnsi="Century Gothic"/>
          <w:b/>
          <w:u w:val="single"/>
        </w:rPr>
        <w:t xml:space="preserve"> </w:t>
      </w:r>
      <w:r w:rsidRPr="00D310B5">
        <w:rPr>
          <w:rFonts w:ascii="Century Gothic" w:hAnsi="Century Gothic"/>
        </w:rPr>
        <w:t xml:space="preserve">will also be responsible for: </w:t>
      </w:r>
    </w:p>
    <w:p w14:paraId="01310B93"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Implementing this policy across the school. </w:t>
      </w:r>
    </w:p>
    <w:p w14:paraId="5195C6EA" w14:textId="77777777" w:rsidR="002A5222" w:rsidRPr="00D310B5" w:rsidRDefault="002A5222" w:rsidP="00322EF6">
      <w:pPr>
        <w:pStyle w:val="TSB-PolicyBullets"/>
        <w:rPr>
          <w:rFonts w:ascii="Century Gothic" w:hAnsi="Century Gothic"/>
        </w:rPr>
      </w:pPr>
      <w:r w:rsidRPr="00D310B5">
        <w:rPr>
          <w:rFonts w:ascii="Century Gothic" w:hAnsi="Century Gothic"/>
        </w:rPr>
        <w:t>Maintaining resources and advising staff on the use of materials.</w:t>
      </w:r>
    </w:p>
    <w:p w14:paraId="79FCE7E8"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Assisting the </w:t>
      </w:r>
      <w:r w:rsidRPr="00D310B5">
        <w:rPr>
          <w:rFonts w:ascii="Century Gothic" w:hAnsi="Century Gothic"/>
          <w:bCs/>
        </w:rPr>
        <w:t>headteacher</w:t>
      </w:r>
      <w:r w:rsidRPr="00D310B5">
        <w:rPr>
          <w:rFonts w:ascii="Century Gothic" w:hAnsi="Century Gothic"/>
        </w:rPr>
        <w:t xml:space="preserve"> in deciding on the allocation of resources.</w:t>
      </w:r>
    </w:p>
    <w:p w14:paraId="76599FF8" w14:textId="77777777" w:rsidR="002A5222" w:rsidRPr="00D310B5" w:rsidRDefault="002A5222" w:rsidP="00322EF6">
      <w:pPr>
        <w:pStyle w:val="TSB-PolicyBullets"/>
        <w:rPr>
          <w:rFonts w:ascii="Century Gothic" w:hAnsi="Century Gothic"/>
        </w:rPr>
      </w:pPr>
      <w:r w:rsidRPr="00D310B5">
        <w:rPr>
          <w:rFonts w:ascii="Century Gothic" w:hAnsi="Century Gothic"/>
        </w:rPr>
        <w:t>Supporting teaching staff, advising and offering to share their expertise and experience.</w:t>
      </w:r>
    </w:p>
    <w:p w14:paraId="675AF47D"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Leading staff training on new initiatives. </w:t>
      </w:r>
    </w:p>
    <w:p w14:paraId="276241F1" w14:textId="77777777" w:rsidR="002A5222" w:rsidRPr="00D310B5" w:rsidRDefault="002A5222" w:rsidP="00322EF6">
      <w:pPr>
        <w:pStyle w:val="TSB-PolicyBullets"/>
        <w:rPr>
          <w:rFonts w:ascii="Century Gothic" w:hAnsi="Century Gothic"/>
        </w:rPr>
      </w:pPr>
      <w:r w:rsidRPr="00D310B5">
        <w:rPr>
          <w:rFonts w:ascii="Century Gothic" w:hAnsi="Century Gothic"/>
        </w:rPr>
        <w:t>Helping staff to plan future lessons and assessments and advising teachers on teaching methods they may wish to explore.</w:t>
      </w:r>
    </w:p>
    <w:p w14:paraId="7F888EEB"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Encouraging staff and pupils to be creative. </w:t>
      </w:r>
    </w:p>
    <w:p w14:paraId="34DFBB71" w14:textId="77777777" w:rsidR="002A5222" w:rsidRPr="00D310B5" w:rsidRDefault="002A5222" w:rsidP="00322EF6">
      <w:pPr>
        <w:pStyle w:val="TSB-PolicyBullets"/>
        <w:rPr>
          <w:rFonts w:ascii="Century Gothic" w:hAnsi="Century Gothic"/>
        </w:rPr>
      </w:pPr>
      <w:r w:rsidRPr="00D310B5">
        <w:rPr>
          <w:rFonts w:ascii="Century Gothic" w:hAnsi="Century Gothic"/>
        </w:rPr>
        <w:t>Assisting the headteacher in reviewing this policy.</w:t>
      </w:r>
    </w:p>
    <w:p w14:paraId="0626B173" w14:textId="77777777" w:rsidR="002A5222" w:rsidRPr="00D310B5" w:rsidRDefault="002A5222" w:rsidP="002A5222">
      <w:pPr>
        <w:pStyle w:val="TSB-Level1Numbers"/>
        <w:rPr>
          <w:rFonts w:ascii="Century Gothic" w:hAnsi="Century Gothic"/>
        </w:rPr>
      </w:pPr>
      <w:r w:rsidRPr="00D310B5">
        <w:rPr>
          <w:rFonts w:ascii="Century Gothic" w:hAnsi="Century Gothic"/>
        </w:rPr>
        <w:t>Classroom teachers will be expected to:</w:t>
      </w:r>
    </w:p>
    <w:p w14:paraId="157242A0"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Plan and deliver interesting and engaging lessons that adhere to the national curriculum. </w:t>
      </w:r>
    </w:p>
    <w:p w14:paraId="5B72B04B"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Provide equality of opportunity through their teaching approaches and methods. </w:t>
      </w:r>
    </w:p>
    <w:p w14:paraId="59E2019D"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Keep up-to-date assessment records. </w:t>
      </w:r>
    </w:p>
    <w:p w14:paraId="4E64D21B" w14:textId="77777777" w:rsidR="002A5222" w:rsidRPr="00D310B5" w:rsidRDefault="002A5222" w:rsidP="00322EF6">
      <w:pPr>
        <w:pStyle w:val="TSB-PolicyBullets"/>
        <w:rPr>
          <w:rFonts w:ascii="Century Gothic" w:hAnsi="Century Gothic"/>
        </w:rPr>
      </w:pPr>
      <w:r w:rsidRPr="00D310B5">
        <w:rPr>
          <w:rFonts w:ascii="Century Gothic" w:hAnsi="Century Gothic"/>
        </w:rPr>
        <w:t>Ensure pupils’ development of skills and knowledge progresses through their learning and understanding of D&amp;T.</w:t>
      </w:r>
    </w:p>
    <w:p w14:paraId="0CDD2922" w14:textId="77777777" w:rsidR="002A5222" w:rsidRPr="00D310B5" w:rsidRDefault="002A5222" w:rsidP="00322EF6">
      <w:pPr>
        <w:pStyle w:val="TSB-PolicyBullets"/>
        <w:rPr>
          <w:rFonts w:ascii="Century Gothic" w:hAnsi="Century Gothic"/>
        </w:rPr>
      </w:pPr>
      <w:r w:rsidRPr="00D310B5">
        <w:rPr>
          <w:rFonts w:ascii="Century Gothic" w:hAnsi="Century Gothic"/>
        </w:rPr>
        <w:t>Set pupils suitable targets based on prior attainment.</w:t>
      </w:r>
    </w:p>
    <w:p w14:paraId="5F17AA90" w14:textId="27556E02" w:rsidR="002A5222" w:rsidRPr="00D310B5" w:rsidRDefault="002A5222" w:rsidP="00322EF6">
      <w:pPr>
        <w:pStyle w:val="TSB-PolicyBullets"/>
        <w:rPr>
          <w:rFonts w:ascii="Century Gothic" w:hAnsi="Century Gothic"/>
        </w:rPr>
      </w:pPr>
      <w:r w:rsidRPr="00D310B5">
        <w:rPr>
          <w:rFonts w:ascii="Century Gothic" w:hAnsi="Century Gothic"/>
        </w:rPr>
        <w:t xml:space="preserve">Maintain an enthusiastic approach to D&amp;T. </w:t>
      </w:r>
    </w:p>
    <w:p w14:paraId="492205C4" w14:textId="64A9BF2A" w:rsidR="00A23725" w:rsidRPr="00D310B5" w:rsidRDefault="00B64560" w:rsidP="00B64560">
      <w:pPr>
        <w:pStyle w:val="Heading10"/>
        <w:numPr>
          <w:ilvl w:val="0"/>
          <w:numId w:val="26"/>
        </w:numPr>
        <w:spacing w:before="240"/>
        <w:jc w:val="left"/>
        <w:rPr>
          <w:rFonts w:ascii="Century Gothic" w:hAnsi="Century Gothic"/>
          <w:b w:val="0"/>
        </w:rPr>
      </w:pPr>
      <w:bookmarkStart w:id="13" w:name="_National_curriculum_1"/>
      <w:bookmarkEnd w:id="13"/>
      <w:r w:rsidRPr="00D310B5">
        <w:rPr>
          <w:rFonts w:ascii="Century Gothic" w:hAnsi="Century Gothic"/>
        </w:rPr>
        <w:t xml:space="preserve">National curriculum </w:t>
      </w:r>
    </w:p>
    <w:p w14:paraId="1F5B4B14" w14:textId="3090E8EB" w:rsidR="00B64560" w:rsidRPr="00D310B5" w:rsidRDefault="00186A3D" w:rsidP="00B64560">
      <w:pPr>
        <w:pStyle w:val="TSB-Level1Numbers"/>
        <w:numPr>
          <w:ilvl w:val="1"/>
          <w:numId w:val="32"/>
        </w:numPr>
        <w:ind w:left="1480" w:hanging="482"/>
        <w:rPr>
          <w:rFonts w:ascii="Century Gothic" w:hAnsi="Century Gothic"/>
        </w:rPr>
      </w:pPr>
      <w:bookmarkStart w:id="14" w:name="_Definition"/>
      <w:bookmarkEnd w:id="12"/>
      <w:bookmarkEnd w:id="14"/>
      <w:r w:rsidRPr="00D310B5">
        <w:rPr>
          <w:rFonts w:ascii="Century Gothic" w:hAnsi="Century Gothic"/>
        </w:rPr>
        <w:t>The</w:t>
      </w:r>
      <w:r w:rsidRPr="00D310B5">
        <w:rPr>
          <w:rFonts w:ascii="Century Gothic" w:hAnsi="Century Gothic"/>
          <w:color w:val="FFD006"/>
        </w:rPr>
        <w:t xml:space="preserve"> </w:t>
      </w:r>
      <w:r w:rsidRPr="00D310B5">
        <w:rPr>
          <w:rFonts w:ascii="Century Gothic" w:hAnsi="Century Gothic"/>
        </w:rPr>
        <w:t xml:space="preserve">school </w:t>
      </w:r>
      <w:r w:rsidR="00B64560" w:rsidRPr="00D310B5">
        <w:rPr>
          <w:rFonts w:ascii="Century Gothic" w:hAnsi="Century Gothic"/>
        </w:rPr>
        <w:t xml:space="preserve">aims to assist pupils in achieving attainment targets set out in the national curriculum. By the end of each key </w:t>
      </w:r>
      <w:r w:rsidR="00B64560" w:rsidRPr="00D310B5">
        <w:rPr>
          <w:rFonts w:ascii="Century Gothic" w:hAnsi="Century Gothic"/>
          <w:noProof/>
        </w:rPr>
        <w:t>stage,</w:t>
      </w:r>
      <w:r w:rsidR="00B64560" w:rsidRPr="00D310B5">
        <w:rPr>
          <w:rFonts w:ascii="Century Gothic" w:hAnsi="Century Gothic"/>
        </w:rPr>
        <w:t xml:space="preserve"> pupils are expected to know, apply and understand the matters, </w:t>
      </w:r>
      <w:r w:rsidR="00B64560" w:rsidRPr="00D310B5">
        <w:rPr>
          <w:rFonts w:ascii="Century Gothic" w:hAnsi="Century Gothic"/>
          <w:noProof/>
        </w:rPr>
        <w:t>skills,</w:t>
      </w:r>
      <w:r w:rsidR="00B64560" w:rsidRPr="00D310B5">
        <w:rPr>
          <w:rFonts w:ascii="Century Gothic" w:hAnsi="Century Gothic"/>
        </w:rPr>
        <w:t xml:space="preserve"> and processes specified in the national curriculum. Pupils will learn a broad range of subject knowledge and draw on disciplines such as maths, science, engineering, </w:t>
      </w:r>
      <w:r w:rsidR="00B64560" w:rsidRPr="00D310B5">
        <w:rPr>
          <w:rFonts w:ascii="Century Gothic" w:hAnsi="Century Gothic"/>
          <w:noProof/>
        </w:rPr>
        <w:t>computing</w:t>
      </w:r>
      <w:r w:rsidR="00B64560" w:rsidRPr="00D310B5">
        <w:rPr>
          <w:rFonts w:ascii="Century Gothic" w:hAnsi="Century Gothic"/>
        </w:rPr>
        <w:t xml:space="preserve"> and art. </w:t>
      </w:r>
    </w:p>
    <w:p w14:paraId="0C5C0FA4" w14:textId="167BFAFC" w:rsidR="00B64560" w:rsidRPr="00D310B5" w:rsidRDefault="00B64560" w:rsidP="00B64560">
      <w:pPr>
        <w:pStyle w:val="TSB-Level1Numbers"/>
        <w:numPr>
          <w:ilvl w:val="1"/>
          <w:numId w:val="32"/>
        </w:numPr>
        <w:ind w:left="1480" w:hanging="482"/>
        <w:rPr>
          <w:rFonts w:ascii="Century Gothic" w:hAnsi="Century Gothic"/>
        </w:rPr>
      </w:pPr>
      <w:r w:rsidRPr="00D310B5">
        <w:rPr>
          <w:rFonts w:ascii="Century Gothic" w:hAnsi="Century Gothic"/>
        </w:rPr>
        <w:t>In accordance with the national curriculum,</w:t>
      </w:r>
      <w:r w:rsidR="00186A3D" w:rsidRPr="00D310B5">
        <w:rPr>
          <w:rFonts w:ascii="Century Gothic" w:hAnsi="Century Gothic"/>
        </w:rPr>
        <w:t xml:space="preserve"> the school</w:t>
      </w:r>
      <w:r w:rsidRPr="00D310B5">
        <w:rPr>
          <w:rFonts w:ascii="Century Gothic" w:hAnsi="Century Gothic"/>
          <w:color w:val="FFD006"/>
        </w:rPr>
        <w:t xml:space="preserve"> </w:t>
      </w:r>
      <w:r w:rsidRPr="00D310B5">
        <w:rPr>
          <w:rFonts w:ascii="Century Gothic" w:hAnsi="Century Gothic"/>
        </w:rPr>
        <w:t xml:space="preserve">aims to ensure that all pupils: </w:t>
      </w:r>
    </w:p>
    <w:p w14:paraId="14142559" w14:textId="77777777" w:rsidR="00B64560" w:rsidRPr="00D310B5" w:rsidRDefault="00B64560" w:rsidP="00322EF6">
      <w:pPr>
        <w:pStyle w:val="TSB-PolicyBullets"/>
        <w:rPr>
          <w:rFonts w:ascii="Century Gothic" w:hAnsi="Century Gothic"/>
        </w:rPr>
      </w:pPr>
      <w:r w:rsidRPr="00D310B5">
        <w:rPr>
          <w:rFonts w:ascii="Century Gothic" w:hAnsi="Century Gothic"/>
        </w:rPr>
        <w:t>Develop the creative, technical and practical expertise needed to perform everyday tasks confidently and to participate successfully in an increasingly technological world.</w:t>
      </w:r>
    </w:p>
    <w:p w14:paraId="63E9799B" w14:textId="77777777" w:rsidR="00B64560" w:rsidRPr="00D310B5" w:rsidRDefault="00B64560" w:rsidP="00322EF6">
      <w:pPr>
        <w:pStyle w:val="TSB-PolicyBullets"/>
        <w:rPr>
          <w:rFonts w:ascii="Century Gothic" w:hAnsi="Century Gothic"/>
        </w:rPr>
      </w:pPr>
      <w:r w:rsidRPr="00D310B5">
        <w:rPr>
          <w:rFonts w:ascii="Century Gothic" w:hAnsi="Century Gothic"/>
        </w:rPr>
        <w:t>Build and apply a repertoire of knowledge, understanding, and skills in order to design and make high-quality prototypes for a wide range of users.</w:t>
      </w:r>
    </w:p>
    <w:p w14:paraId="0EEB2AF2" w14:textId="77777777" w:rsidR="00B64560" w:rsidRPr="00D310B5" w:rsidRDefault="00B64560" w:rsidP="00322EF6">
      <w:pPr>
        <w:pStyle w:val="TSB-PolicyBullets"/>
        <w:rPr>
          <w:rFonts w:ascii="Century Gothic" w:hAnsi="Century Gothic"/>
        </w:rPr>
      </w:pPr>
      <w:r w:rsidRPr="00D310B5">
        <w:rPr>
          <w:rFonts w:ascii="Century Gothic" w:hAnsi="Century Gothic"/>
        </w:rPr>
        <w:t xml:space="preserve">Critique, evaluate and test their ideas and products and the work of others. </w:t>
      </w:r>
    </w:p>
    <w:p w14:paraId="6EDB2E26" w14:textId="77777777" w:rsidR="00B64560" w:rsidRPr="00D310B5" w:rsidRDefault="00B64560" w:rsidP="00322EF6">
      <w:pPr>
        <w:pStyle w:val="TSB-PolicyBullets"/>
        <w:rPr>
          <w:rFonts w:ascii="Century Gothic" w:hAnsi="Century Gothic"/>
        </w:rPr>
      </w:pPr>
      <w:r w:rsidRPr="00D310B5">
        <w:rPr>
          <w:rFonts w:ascii="Century Gothic" w:hAnsi="Century Gothic"/>
        </w:rPr>
        <w:t>Understand and apply the principles of nutrition and learn how to cook.</w:t>
      </w:r>
    </w:p>
    <w:p w14:paraId="79C5C071" w14:textId="77777777" w:rsidR="00A67713" w:rsidRDefault="00A67713">
      <w:pPr>
        <w:rPr>
          <w:rFonts w:ascii="Century Gothic" w:hAnsi="Century Gothic" w:cstheme="majorHAnsi"/>
          <w:b/>
          <w:sz w:val="28"/>
          <w:szCs w:val="32"/>
        </w:rPr>
      </w:pPr>
      <w:bookmarkStart w:id="15" w:name="_KS1"/>
      <w:bookmarkEnd w:id="15"/>
      <w:r>
        <w:rPr>
          <w:rFonts w:ascii="Century Gothic" w:hAnsi="Century Gothic"/>
        </w:rPr>
        <w:br w:type="page"/>
      </w:r>
    </w:p>
    <w:p w14:paraId="3F370B7A" w14:textId="479D54A9" w:rsidR="00A23725" w:rsidRPr="00D310B5" w:rsidRDefault="00B64560" w:rsidP="00A67713">
      <w:pPr>
        <w:pStyle w:val="Heading10"/>
        <w:numPr>
          <w:ilvl w:val="0"/>
          <w:numId w:val="0"/>
        </w:numPr>
        <w:ind w:left="360"/>
        <w:rPr>
          <w:rFonts w:ascii="Century Gothic" w:hAnsi="Century Gothic"/>
        </w:rPr>
      </w:pPr>
      <w:r w:rsidRPr="00D310B5">
        <w:rPr>
          <w:rFonts w:ascii="Century Gothic" w:hAnsi="Century Gothic"/>
        </w:rPr>
        <w:t>KS1</w:t>
      </w:r>
    </w:p>
    <w:p w14:paraId="0855B65A" w14:textId="65B7FB9C" w:rsidR="00B64560" w:rsidRPr="00D310B5" w:rsidRDefault="00B64560" w:rsidP="00B64560">
      <w:pPr>
        <w:pStyle w:val="TSB-Level1Numbers"/>
        <w:rPr>
          <w:rFonts w:ascii="Century Gothic" w:hAnsi="Century Gothic"/>
        </w:rPr>
      </w:pPr>
      <w:r w:rsidRPr="00D310B5">
        <w:rPr>
          <w:rFonts w:ascii="Century Gothic" w:hAnsi="Century Gothic"/>
        </w:rPr>
        <w:t>By the end of KS1, pupils will be</w:t>
      </w:r>
      <w:r w:rsidR="00D527A2" w:rsidRPr="00D310B5">
        <w:rPr>
          <w:rFonts w:ascii="Century Gothic" w:hAnsi="Century Gothic"/>
        </w:rPr>
        <w:t xml:space="preserve"> able to:</w:t>
      </w:r>
    </w:p>
    <w:p w14:paraId="5CEB602B" w14:textId="0F1102EB" w:rsidR="00B64560" w:rsidRPr="00D310B5" w:rsidRDefault="00B64560" w:rsidP="000A4D8A">
      <w:pPr>
        <w:pStyle w:val="TSB-Level1Numbers"/>
        <w:numPr>
          <w:ilvl w:val="0"/>
          <w:numId w:val="0"/>
        </w:numPr>
        <w:ind w:left="1480"/>
        <w:rPr>
          <w:rFonts w:ascii="Century Gothic" w:hAnsi="Century Gothic"/>
        </w:rPr>
      </w:pPr>
      <w:r w:rsidRPr="00D310B5">
        <w:rPr>
          <w:rFonts w:ascii="Century Gothic" w:hAnsi="Century Gothic"/>
          <w:b/>
        </w:rPr>
        <w:t xml:space="preserve">Design </w:t>
      </w:r>
    </w:p>
    <w:p w14:paraId="246A2325" w14:textId="77777777" w:rsidR="00B64560" w:rsidRPr="00D310B5" w:rsidRDefault="00B64560" w:rsidP="00322EF6">
      <w:pPr>
        <w:pStyle w:val="TSB-PolicyBullets"/>
        <w:rPr>
          <w:rFonts w:ascii="Century Gothic" w:hAnsi="Century Gothic"/>
        </w:rPr>
      </w:pPr>
      <w:r w:rsidRPr="00D310B5">
        <w:rPr>
          <w:rFonts w:ascii="Century Gothic" w:hAnsi="Century Gothic"/>
        </w:rPr>
        <w:t xml:space="preserve">Design purposeful, functional, appealing products for themselves and other users based on design criteria. </w:t>
      </w:r>
    </w:p>
    <w:p w14:paraId="16D30D4C" w14:textId="5E3C8036" w:rsidR="00B64560" w:rsidRPr="00D310B5" w:rsidRDefault="00B64560" w:rsidP="00322EF6">
      <w:pPr>
        <w:pStyle w:val="TSB-PolicyBullets"/>
        <w:rPr>
          <w:rFonts w:ascii="Century Gothic" w:hAnsi="Century Gothic"/>
        </w:rPr>
      </w:pPr>
      <w:r w:rsidRPr="00D310B5">
        <w:rPr>
          <w:rFonts w:ascii="Century Gothic" w:hAnsi="Century Gothic"/>
        </w:rPr>
        <w:t xml:space="preserve">Generate, develop, model and communicate their ideas through talking, drawing, templates and mock-ups and, where appropriate, </w:t>
      </w:r>
      <w:r w:rsidR="005F0358" w:rsidRPr="00D310B5">
        <w:rPr>
          <w:rFonts w:ascii="Century Gothic" w:hAnsi="Century Gothic"/>
        </w:rPr>
        <w:t>ICT</w:t>
      </w:r>
      <w:r w:rsidRPr="00D310B5">
        <w:rPr>
          <w:rFonts w:ascii="Century Gothic" w:hAnsi="Century Gothic"/>
        </w:rPr>
        <w:t>.</w:t>
      </w:r>
    </w:p>
    <w:p w14:paraId="1AA9AEE4" w14:textId="57E1EE55" w:rsidR="00B64560" w:rsidRPr="00D310B5" w:rsidRDefault="00B64560" w:rsidP="000A4D8A">
      <w:pPr>
        <w:pStyle w:val="TSB-Level1Numbers"/>
        <w:numPr>
          <w:ilvl w:val="0"/>
          <w:numId w:val="0"/>
        </w:numPr>
        <w:ind w:left="1480"/>
        <w:rPr>
          <w:rFonts w:ascii="Century Gothic" w:hAnsi="Century Gothic"/>
        </w:rPr>
      </w:pPr>
      <w:r w:rsidRPr="00D310B5">
        <w:rPr>
          <w:rFonts w:ascii="Century Gothic" w:hAnsi="Century Gothic"/>
          <w:b/>
        </w:rPr>
        <w:t xml:space="preserve">Make </w:t>
      </w:r>
    </w:p>
    <w:p w14:paraId="003F3B9D" w14:textId="77777777" w:rsidR="00B64560" w:rsidRPr="00D310B5" w:rsidRDefault="00B64560" w:rsidP="00322EF6">
      <w:pPr>
        <w:pStyle w:val="TSB-PolicyBullets"/>
        <w:rPr>
          <w:rFonts w:ascii="Century Gothic" w:hAnsi="Century Gothic"/>
        </w:rPr>
      </w:pPr>
      <w:r w:rsidRPr="00D310B5">
        <w:rPr>
          <w:rFonts w:ascii="Century Gothic" w:hAnsi="Century Gothic"/>
        </w:rPr>
        <w:t>Select from and use a range of tools and equipment to perform practical tasks, e.g. cutting, shaping, joining and finishing.</w:t>
      </w:r>
    </w:p>
    <w:p w14:paraId="349C00CE" w14:textId="77777777" w:rsidR="00A67713" w:rsidRPr="00A67713" w:rsidRDefault="00B64560" w:rsidP="008A43ED">
      <w:pPr>
        <w:pStyle w:val="TSB-PolicyBullets"/>
        <w:rPr>
          <w:rFonts w:ascii="Century Gothic" w:hAnsi="Century Gothic" w:cstheme="minorHAnsi"/>
          <w:b/>
          <w:szCs w:val="32"/>
        </w:rPr>
      </w:pPr>
      <w:r w:rsidRPr="00A67713">
        <w:rPr>
          <w:rFonts w:ascii="Century Gothic" w:hAnsi="Century Gothic"/>
        </w:rPr>
        <w:t>Select from and use a wide range of materials and components, including construction materials, textiles and ingredients, according to their characteristics.</w:t>
      </w:r>
    </w:p>
    <w:p w14:paraId="11811A48" w14:textId="01D04E6E" w:rsidR="00B64560" w:rsidRPr="00A67713" w:rsidRDefault="00B64560" w:rsidP="00A67713">
      <w:pPr>
        <w:pStyle w:val="TSB-Level1Numbers"/>
        <w:numPr>
          <w:ilvl w:val="0"/>
          <w:numId w:val="0"/>
        </w:numPr>
        <w:ind w:left="1480"/>
        <w:rPr>
          <w:b/>
          <w:bCs/>
        </w:rPr>
      </w:pPr>
      <w:r w:rsidRPr="00A67713">
        <w:rPr>
          <w:b/>
          <w:bCs/>
        </w:rPr>
        <w:t>Evaluate</w:t>
      </w:r>
    </w:p>
    <w:p w14:paraId="26698FA7" w14:textId="77777777" w:rsidR="00B64560" w:rsidRPr="00D310B5" w:rsidRDefault="00B64560" w:rsidP="00322EF6">
      <w:pPr>
        <w:pStyle w:val="TSB-PolicyBullets"/>
        <w:rPr>
          <w:rFonts w:ascii="Century Gothic" w:hAnsi="Century Gothic"/>
        </w:rPr>
      </w:pPr>
      <w:r w:rsidRPr="00D310B5">
        <w:rPr>
          <w:rFonts w:ascii="Century Gothic" w:hAnsi="Century Gothic"/>
        </w:rPr>
        <w:t>Explore and evaluate a range of existing products.</w:t>
      </w:r>
    </w:p>
    <w:p w14:paraId="3AB8C68C" w14:textId="77777777" w:rsidR="00B64560" w:rsidRPr="00D310B5" w:rsidRDefault="00B64560" w:rsidP="00322EF6">
      <w:pPr>
        <w:pStyle w:val="TSB-PolicyBullets"/>
        <w:rPr>
          <w:rFonts w:ascii="Century Gothic" w:hAnsi="Century Gothic"/>
        </w:rPr>
      </w:pPr>
      <w:r w:rsidRPr="00D310B5">
        <w:rPr>
          <w:rFonts w:ascii="Century Gothic" w:hAnsi="Century Gothic"/>
        </w:rPr>
        <w:t>Evaluate their ideas and products against design criteria.</w:t>
      </w:r>
    </w:p>
    <w:p w14:paraId="7437CF7C" w14:textId="453DCF39" w:rsidR="00B64560" w:rsidRPr="00D310B5" w:rsidRDefault="00B64560" w:rsidP="000A4D8A">
      <w:pPr>
        <w:pStyle w:val="TSB-Level1Numbers"/>
        <w:numPr>
          <w:ilvl w:val="0"/>
          <w:numId w:val="0"/>
        </w:numPr>
        <w:ind w:left="1480"/>
        <w:rPr>
          <w:rFonts w:ascii="Century Gothic" w:hAnsi="Century Gothic"/>
        </w:rPr>
      </w:pPr>
      <w:r w:rsidRPr="00D310B5">
        <w:rPr>
          <w:rFonts w:ascii="Century Gothic" w:hAnsi="Century Gothic"/>
          <w:b/>
        </w:rPr>
        <w:t xml:space="preserve">Technical knowledge </w:t>
      </w:r>
    </w:p>
    <w:p w14:paraId="27034607" w14:textId="77777777" w:rsidR="00B64560" w:rsidRPr="00D310B5" w:rsidRDefault="00B64560" w:rsidP="00322EF6">
      <w:pPr>
        <w:pStyle w:val="TSB-PolicyBullets"/>
        <w:rPr>
          <w:rFonts w:ascii="Century Gothic" w:hAnsi="Century Gothic"/>
        </w:rPr>
      </w:pPr>
      <w:r w:rsidRPr="00D310B5">
        <w:rPr>
          <w:rFonts w:ascii="Century Gothic" w:hAnsi="Century Gothic"/>
        </w:rPr>
        <w:t>Build structures, exploring how they can be made stronger, stiffer and more stable.</w:t>
      </w:r>
    </w:p>
    <w:p w14:paraId="43A23909" w14:textId="77777777" w:rsidR="00B64560" w:rsidRPr="00D310B5" w:rsidRDefault="00B64560" w:rsidP="00322EF6">
      <w:pPr>
        <w:pStyle w:val="TSB-PolicyBullets"/>
        <w:rPr>
          <w:rFonts w:ascii="Century Gothic" w:hAnsi="Century Gothic"/>
        </w:rPr>
      </w:pPr>
      <w:r w:rsidRPr="00D310B5">
        <w:rPr>
          <w:rFonts w:ascii="Century Gothic" w:hAnsi="Century Gothic"/>
        </w:rPr>
        <w:t xml:space="preserve">Explore and use mechanisms, e.g. levers, sliders, wheels and axles, in their products. </w:t>
      </w:r>
    </w:p>
    <w:p w14:paraId="1D487D63" w14:textId="520F9113" w:rsidR="00B64560" w:rsidRPr="00D310B5" w:rsidRDefault="00B64560" w:rsidP="00B64560">
      <w:pPr>
        <w:pStyle w:val="TSB-Level1Numbers"/>
        <w:ind w:left="1424" w:hanging="431"/>
        <w:rPr>
          <w:rFonts w:ascii="Century Gothic" w:hAnsi="Century Gothic"/>
        </w:rPr>
      </w:pPr>
      <w:r w:rsidRPr="00D310B5">
        <w:rPr>
          <w:rFonts w:ascii="Century Gothic" w:hAnsi="Century Gothic"/>
        </w:rPr>
        <w:t>Through a variety of creative and practical activities, pupils will be taught the knowledge, understanding and skills needed through a variety of creative and practical activit</w:t>
      </w:r>
      <w:r w:rsidR="00BE551D" w:rsidRPr="00D310B5">
        <w:rPr>
          <w:rFonts w:ascii="Century Gothic" w:hAnsi="Century Gothic"/>
        </w:rPr>
        <w:t>i</w:t>
      </w:r>
      <w:r w:rsidRPr="00D310B5">
        <w:rPr>
          <w:rFonts w:ascii="Century Gothic" w:hAnsi="Century Gothic"/>
        </w:rPr>
        <w:t>es. They should work in a range of relevant contexts, e.g. the home, school, leisure, enterprise, industry and the wider environment.</w:t>
      </w:r>
    </w:p>
    <w:p w14:paraId="4F3C7BE0" w14:textId="77777777" w:rsidR="00A67713" w:rsidRDefault="00A67713">
      <w:pPr>
        <w:rPr>
          <w:rFonts w:ascii="Century Gothic" w:hAnsi="Century Gothic" w:cstheme="majorHAnsi"/>
          <w:b/>
          <w:sz w:val="28"/>
          <w:szCs w:val="32"/>
        </w:rPr>
      </w:pPr>
      <w:bookmarkStart w:id="16" w:name="_KS2"/>
      <w:bookmarkEnd w:id="16"/>
      <w:r>
        <w:rPr>
          <w:rFonts w:ascii="Century Gothic" w:hAnsi="Century Gothic"/>
        </w:rPr>
        <w:br w:type="page"/>
      </w:r>
    </w:p>
    <w:p w14:paraId="6F43A482" w14:textId="0B296CB8" w:rsidR="00B64560" w:rsidRPr="00D310B5" w:rsidRDefault="00B64560" w:rsidP="00B64560">
      <w:pPr>
        <w:pStyle w:val="Heading10"/>
        <w:rPr>
          <w:rFonts w:ascii="Century Gothic" w:hAnsi="Century Gothic"/>
        </w:rPr>
      </w:pPr>
      <w:r w:rsidRPr="00D310B5">
        <w:rPr>
          <w:rFonts w:ascii="Century Gothic" w:hAnsi="Century Gothic"/>
        </w:rPr>
        <w:t>KS2</w:t>
      </w:r>
    </w:p>
    <w:p w14:paraId="2D55A09C" w14:textId="62159098" w:rsidR="00B64560" w:rsidRPr="00D310B5" w:rsidRDefault="00B64560" w:rsidP="00B64560">
      <w:pPr>
        <w:pStyle w:val="TSB-Level1Numbers"/>
        <w:rPr>
          <w:rFonts w:ascii="Century Gothic" w:hAnsi="Century Gothic"/>
        </w:rPr>
      </w:pPr>
      <w:r w:rsidRPr="00D310B5">
        <w:rPr>
          <w:rFonts w:ascii="Century Gothic" w:hAnsi="Century Gothic"/>
        </w:rPr>
        <w:t>By the end of KS2, pupils will be</w:t>
      </w:r>
      <w:r w:rsidR="00D527A2" w:rsidRPr="00D310B5">
        <w:rPr>
          <w:rFonts w:ascii="Century Gothic" w:hAnsi="Century Gothic"/>
        </w:rPr>
        <w:t xml:space="preserve"> able to:</w:t>
      </w:r>
    </w:p>
    <w:p w14:paraId="01BE9B9B" w14:textId="4B8ED324" w:rsidR="00F51291" w:rsidRPr="00D310B5" w:rsidRDefault="00F51291" w:rsidP="000A4D8A">
      <w:pPr>
        <w:pStyle w:val="TSB-Level1Numbers"/>
        <w:numPr>
          <w:ilvl w:val="0"/>
          <w:numId w:val="0"/>
        </w:numPr>
        <w:ind w:left="1480"/>
        <w:rPr>
          <w:rFonts w:ascii="Century Gothic" w:hAnsi="Century Gothic"/>
        </w:rPr>
      </w:pPr>
      <w:r w:rsidRPr="00D310B5">
        <w:rPr>
          <w:rFonts w:ascii="Century Gothic" w:hAnsi="Century Gothic"/>
          <w:b/>
        </w:rPr>
        <w:t xml:space="preserve">Design </w:t>
      </w:r>
    </w:p>
    <w:p w14:paraId="0D2F6754" w14:textId="77777777" w:rsidR="00F51291" w:rsidRPr="00D310B5" w:rsidRDefault="00F51291" w:rsidP="00322EF6">
      <w:pPr>
        <w:pStyle w:val="TSB-PolicyBullets"/>
        <w:rPr>
          <w:rFonts w:ascii="Century Gothic" w:hAnsi="Century Gothic"/>
        </w:rPr>
      </w:pPr>
      <w:r w:rsidRPr="00D310B5">
        <w:rPr>
          <w:rFonts w:ascii="Century Gothic" w:hAnsi="Century Gothic"/>
        </w:rPr>
        <w:t>Use research and develop design criteria to inform the design of innovative, functional, appealing products that are fit for purpose, aimed at particular individuals or groups.</w:t>
      </w:r>
    </w:p>
    <w:p w14:paraId="6E9BC493" w14:textId="77777777" w:rsidR="00F51291" w:rsidRPr="00D310B5" w:rsidRDefault="00F51291" w:rsidP="00322EF6">
      <w:pPr>
        <w:pStyle w:val="TSB-PolicyBullets"/>
        <w:rPr>
          <w:rFonts w:ascii="Century Gothic" w:hAnsi="Century Gothic"/>
        </w:rPr>
      </w:pPr>
      <w:r w:rsidRPr="00D310B5">
        <w:rPr>
          <w:rFonts w:ascii="Century Gothic" w:hAnsi="Century Gothic"/>
        </w:rPr>
        <w:t>Generate, develop, model and communicate their ideas through discussion, annotated sketches, cross-sectional and exploded diagrams, prototypes, pattern pieces and computer-aided design.</w:t>
      </w:r>
    </w:p>
    <w:p w14:paraId="4146F414" w14:textId="2161C894" w:rsidR="00F51291" w:rsidRPr="00D310B5" w:rsidRDefault="00F51291" w:rsidP="000A4D8A">
      <w:pPr>
        <w:pStyle w:val="TSB-Level1Numbers"/>
        <w:numPr>
          <w:ilvl w:val="0"/>
          <w:numId w:val="0"/>
        </w:numPr>
        <w:ind w:left="1480"/>
        <w:rPr>
          <w:rFonts w:ascii="Century Gothic" w:hAnsi="Century Gothic"/>
        </w:rPr>
      </w:pPr>
      <w:r w:rsidRPr="00D310B5">
        <w:rPr>
          <w:rFonts w:ascii="Century Gothic" w:hAnsi="Century Gothic"/>
          <w:b/>
        </w:rPr>
        <w:t xml:space="preserve">Make </w:t>
      </w:r>
    </w:p>
    <w:p w14:paraId="49A4AC5D" w14:textId="77777777" w:rsidR="00F51291" w:rsidRPr="00D310B5" w:rsidRDefault="00F51291" w:rsidP="00322EF6">
      <w:pPr>
        <w:pStyle w:val="TSB-PolicyBullets"/>
        <w:rPr>
          <w:rFonts w:ascii="Century Gothic" w:hAnsi="Century Gothic"/>
        </w:rPr>
      </w:pPr>
      <w:r w:rsidRPr="00D310B5">
        <w:rPr>
          <w:rFonts w:ascii="Century Gothic" w:hAnsi="Century Gothic"/>
        </w:rPr>
        <w:t>Select from and use a wider range of tools and equipment to perform practical tasks accurately, e.g. cutting, shaping, joining and finishing.</w:t>
      </w:r>
    </w:p>
    <w:p w14:paraId="4D754147" w14:textId="77777777" w:rsidR="00F51291" w:rsidRPr="00D310B5" w:rsidRDefault="00F51291" w:rsidP="00322EF6">
      <w:pPr>
        <w:pStyle w:val="TSB-PolicyBullets"/>
        <w:rPr>
          <w:rFonts w:ascii="Century Gothic" w:hAnsi="Century Gothic"/>
        </w:rPr>
      </w:pPr>
      <w:r w:rsidRPr="00D310B5">
        <w:rPr>
          <w:rFonts w:ascii="Century Gothic" w:hAnsi="Century Gothic"/>
        </w:rPr>
        <w:t xml:space="preserve">Select from and use a wider range of materials and components, including construction materials, textiles, and ingredients, according to their functional properties and aesthetic qualities. </w:t>
      </w:r>
    </w:p>
    <w:p w14:paraId="3F589AED" w14:textId="7EF94D78" w:rsidR="00F51291" w:rsidRPr="00D310B5" w:rsidRDefault="00F51291" w:rsidP="000A4D8A">
      <w:pPr>
        <w:pStyle w:val="TSB-Level1Numbers"/>
        <w:numPr>
          <w:ilvl w:val="0"/>
          <w:numId w:val="0"/>
        </w:numPr>
        <w:ind w:left="1480"/>
        <w:rPr>
          <w:rFonts w:ascii="Century Gothic" w:hAnsi="Century Gothic"/>
        </w:rPr>
      </w:pPr>
      <w:r w:rsidRPr="00D310B5">
        <w:rPr>
          <w:rFonts w:ascii="Century Gothic" w:hAnsi="Century Gothic"/>
          <w:b/>
        </w:rPr>
        <w:t xml:space="preserve">Evaluate </w:t>
      </w:r>
    </w:p>
    <w:p w14:paraId="56A4CCB6" w14:textId="77777777" w:rsidR="00F51291" w:rsidRPr="00D310B5" w:rsidRDefault="00F51291" w:rsidP="00322EF6">
      <w:pPr>
        <w:pStyle w:val="TSB-PolicyBullets"/>
        <w:rPr>
          <w:rFonts w:ascii="Century Gothic" w:hAnsi="Century Gothic"/>
        </w:rPr>
      </w:pPr>
      <w:r w:rsidRPr="00D310B5">
        <w:rPr>
          <w:rFonts w:ascii="Century Gothic" w:hAnsi="Century Gothic"/>
        </w:rPr>
        <w:t>Investigate and analyse a range of existing products.</w:t>
      </w:r>
    </w:p>
    <w:p w14:paraId="0B4E4447" w14:textId="77777777" w:rsidR="00F51291" w:rsidRPr="00D310B5" w:rsidRDefault="00F51291" w:rsidP="00322EF6">
      <w:pPr>
        <w:pStyle w:val="TSB-PolicyBullets"/>
        <w:rPr>
          <w:rFonts w:ascii="Century Gothic" w:hAnsi="Century Gothic"/>
        </w:rPr>
      </w:pPr>
      <w:r w:rsidRPr="00D310B5">
        <w:rPr>
          <w:rFonts w:ascii="Century Gothic" w:hAnsi="Century Gothic"/>
        </w:rPr>
        <w:t>Evaluate their ideas and products against their own design criteria and consider the views of others to improve their work.</w:t>
      </w:r>
    </w:p>
    <w:p w14:paraId="081A1E77" w14:textId="723AEA37" w:rsidR="00322EF6" w:rsidRPr="00A67713" w:rsidRDefault="00F51291" w:rsidP="001E1261">
      <w:pPr>
        <w:pStyle w:val="TSB-PolicyBullets"/>
        <w:rPr>
          <w:rFonts w:ascii="Century Gothic" w:hAnsi="Century Gothic" w:cstheme="minorHAnsi"/>
          <w:b/>
          <w:szCs w:val="32"/>
        </w:rPr>
      </w:pPr>
      <w:r w:rsidRPr="00A67713">
        <w:rPr>
          <w:rFonts w:ascii="Century Gothic" w:hAnsi="Century Gothic"/>
        </w:rPr>
        <w:t>Understand how key events and individuals in D&amp;T have helped shape the world.</w:t>
      </w:r>
    </w:p>
    <w:p w14:paraId="3D1DF1A6" w14:textId="3B6E0DF4" w:rsidR="00F51291" w:rsidRPr="00D310B5" w:rsidRDefault="00F51291" w:rsidP="000A4D8A">
      <w:pPr>
        <w:pStyle w:val="TSB-Level1Numbers"/>
        <w:numPr>
          <w:ilvl w:val="0"/>
          <w:numId w:val="0"/>
        </w:numPr>
        <w:ind w:left="1480"/>
        <w:rPr>
          <w:rFonts w:ascii="Century Gothic" w:hAnsi="Century Gothic"/>
        </w:rPr>
      </w:pPr>
      <w:r w:rsidRPr="00D310B5">
        <w:rPr>
          <w:rFonts w:ascii="Century Gothic" w:hAnsi="Century Gothic"/>
          <w:b/>
        </w:rPr>
        <w:t xml:space="preserve">Technical knowledge </w:t>
      </w:r>
    </w:p>
    <w:p w14:paraId="7DD01314" w14:textId="77777777" w:rsidR="00F51291" w:rsidRPr="00D310B5" w:rsidRDefault="00F51291" w:rsidP="00322EF6">
      <w:pPr>
        <w:pStyle w:val="TSB-PolicyBullets"/>
        <w:rPr>
          <w:rFonts w:ascii="Century Gothic" w:hAnsi="Century Gothic"/>
        </w:rPr>
      </w:pPr>
      <w:r w:rsidRPr="00D310B5">
        <w:rPr>
          <w:rFonts w:ascii="Century Gothic" w:hAnsi="Century Gothic"/>
        </w:rPr>
        <w:t xml:space="preserve">Apply their understanding of how to strengthen, stiffen and reinforce more complex structures. </w:t>
      </w:r>
    </w:p>
    <w:p w14:paraId="3278CF2B" w14:textId="77777777" w:rsidR="00F51291" w:rsidRPr="00D310B5" w:rsidRDefault="00F51291" w:rsidP="00322EF6">
      <w:pPr>
        <w:pStyle w:val="TSB-PolicyBullets"/>
        <w:rPr>
          <w:rFonts w:ascii="Century Gothic" w:hAnsi="Century Gothic"/>
        </w:rPr>
      </w:pPr>
      <w:r w:rsidRPr="00D310B5">
        <w:rPr>
          <w:rFonts w:ascii="Century Gothic" w:hAnsi="Century Gothic"/>
        </w:rPr>
        <w:t>Understand and use mechanical systems in their products, e.g. gears, pulleys, cams, levers, and linkages.</w:t>
      </w:r>
    </w:p>
    <w:p w14:paraId="5FB0637C" w14:textId="77777777" w:rsidR="00F51291" w:rsidRPr="00D310B5" w:rsidRDefault="00F51291" w:rsidP="00322EF6">
      <w:pPr>
        <w:pStyle w:val="TSB-PolicyBullets"/>
        <w:rPr>
          <w:rFonts w:ascii="Century Gothic" w:hAnsi="Century Gothic"/>
        </w:rPr>
      </w:pPr>
      <w:r w:rsidRPr="00D310B5">
        <w:rPr>
          <w:rFonts w:ascii="Century Gothic" w:hAnsi="Century Gothic"/>
        </w:rPr>
        <w:t xml:space="preserve">Understand and use electrical systems in their products, e.g. series circuits incorporating switches, bulbs, buzzers and motors. </w:t>
      </w:r>
    </w:p>
    <w:p w14:paraId="0CE5751A" w14:textId="2A6FF809" w:rsidR="00F51291" w:rsidRPr="00D310B5" w:rsidRDefault="00F51291" w:rsidP="00322EF6">
      <w:pPr>
        <w:pStyle w:val="TSB-PolicyBullets"/>
        <w:rPr>
          <w:rFonts w:ascii="Century Gothic" w:hAnsi="Century Gothic"/>
        </w:rPr>
      </w:pPr>
      <w:r w:rsidRPr="00D310B5">
        <w:rPr>
          <w:rFonts w:ascii="Century Gothic" w:hAnsi="Century Gothic"/>
        </w:rPr>
        <w:t>Apply their understanding of computing to program, monitor and control their products.</w:t>
      </w:r>
    </w:p>
    <w:p w14:paraId="5D95E1BC" w14:textId="77777777" w:rsidR="00A67713" w:rsidRDefault="00A67713">
      <w:pPr>
        <w:rPr>
          <w:rFonts w:ascii="Century Gothic" w:hAnsi="Century Gothic" w:cstheme="majorHAnsi"/>
          <w:b/>
          <w:sz w:val="28"/>
          <w:szCs w:val="32"/>
        </w:rPr>
      </w:pPr>
      <w:r>
        <w:rPr>
          <w:rFonts w:ascii="Century Gothic" w:hAnsi="Century Gothic"/>
        </w:rPr>
        <w:br w:type="page"/>
      </w:r>
    </w:p>
    <w:p w14:paraId="248B2B57" w14:textId="59383D56" w:rsidR="00322EF6" w:rsidRPr="00D310B5" w:rsidRDefault="00322EF6" w:rsidP="00322EF6">
      <w:pPr>
        <w:pStyle w:val="Heading10"/>
        <w:rPr>
          <w:rFonts w:ascii="Century Gothic" w:hAnsi="Century Gothic"/>
        </w:rPr>
      </w:pPr>
      <w:r w:rsidRPr="00D310B5">
        <w:rPr>
          <w:rFonts w:ascii="Century Gothic" w:hAnsi="Century Gothic"/>
        </w:rPr>
        <w:t>KS3</w:t>
      </w:r>
      <w:r w:rsidR="00C36D73" w:rsidRPr="00D310B5">
        <w:rPr>
          <w:rFonts w:ascii="Century Gothic" w:hAnsi="Century Gothic"/>
        </w:rPr>
        <w:t>/KS4</w:t>
      </w:r>
    </w:p>
    <w:p w14:paraId="3D223D99" w14:textId="09A0B43D" w:rsidR="00322EF6" w:rsidRPr="00D310B5" w:rsidRDefault="00322EF6" w:rsidP="00322EF6">
      <w:pPr>
        <w:pStyle w:val="TSB-Level1Numbers"/>
        <w:rPr>
          <w:rFonts w:ascii="Century Gothic" w:hAnsi="Century Gothic"/>
        </w:rPr>
      </w:pPr>
      <w:r w:rsidRPr="00D310B5">
        <w:rPr>
          <w:rFonts w:ascii="Century Gothic" w:hAnsi="Century Gothic"/>
        </w:rPr>
        <w:t>By the end of KS3</w:t>
      </w:r>
      <w:r w:rsidR="007151DF" w:rsidRPr="00D310B5">
        <w:rPr>
          <w:rFonts w:ascii="Century Gothic" w:hAnsi="Century Gothic"/>
        </w:rPr>
        <w:t>/4</w:t>
      </w:r>
      <w:r w:rsidRPr="00D310B5">
        <w:rPr>
          <w:rFonts w:ascii="Century Gothic" w:hAnsi="Century Gothic"/>
        </w:rPr>
        <w:t xml:space="preserve"> pupils will be able to:</w:t>
      </w:r>
    </w:p>
    <w:p w14:paraId="26A83530" w14:textId="77777777" w:rsidR="00322EF6" w:rsidRPr="00D310B5" w:rsidRDefault="00322EF6" w:rsidP="00322EF6">
      <w:pPr>
        <w:pStyle w:val="TSB-Level1Numbers"/>
        <w:numPr>
          <w:ilvl w:val="0"/>
          <w:numId w:val="0"/>
        </w:numPr>
        <w:ind w:left="1480"/>
        <w:rPr>
          <w:rFonts w:ascii="Century Gothic" w:hAnsi="Century Gothic"/>
          <w:b/>
          <w:bCs/>
        </w:rPr>
      </w:pPr>
      <w:r w:rsidRPr="00D310B5">
        <w:rPr>
          <w:rFonts w:ascii="Century Gothic" w:hAnsi="Century Gothic"/>
          <w:b/>
          <w:bCs/>
        </w:rPr>
        <w:t>Design</w:t>
      </w:r>
    </w:p>
    <w:p w14:paraId="2738E67C" w14:textId="77777777" w:rsidR="00322EF6" w:rsidRPr="00D310B5" w:rsidRDefault="00322EF6" w:rsidP="00322EF6">
      <w:pPr>
        <w:pStyle w:val="TSB-Level1Numbers"/>
        <w:numPr>
          <w:ilvl w:val="0"/>
          <w:numId w:val="33"/>
        </w:numPr>
        <w:rPr>
          <w:rStyle w:val="TSB-PolicyBulletsChar"/>
          <w:rFonts w:ascii="Century Gothic" w:hAnsi="Century Gothic"/>
        </w:rPr>
      </w:pPr>
      <w:r w:rsidRPr="00D310B5">
        <w:rPr>
          <w:rStyle w:val="TSB-PolicyBulletsChar"/>
          <w:rFonts w:ascii="Century Gothic" w:hAnsi="Century Gothic"/>
        </w:rPr>
        <w:t>use research and exploration, such as the study of different cultures, to identify and understand user needs</w:t>
      </w:r>
    </w:p>
    <w:p w14:paraId="3B94BCA1"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identify and solve their own design problems and understand how to reformulate problems given to them</w:t>
      </w:r>
    </w:p>
    <w:p w14:paraId="3100F373"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develop specifications to inform the design of innovative, functional, appealing products that respond to needs in a variety of situations</w:t>
      </w:r>
    </w:p>
    <w:p w14:paraId="2ED82D91"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use a variety of approaches [for example, biomimicry and user-centred design], to generate creative ideas and avoid stereotypical responses</w:t>
      </w:r>
    </w:p>
    <w:p w14:paraId="0AB2C414"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develop and communicate design ideas using annotated sketches, detailed plans, 3-D and mathematical modelling, oral and digital presentations and computer-based tools</w:t>
      </w:r>
    </w:p>
    <w:p w14:paraId="64D9D67B" w14:textId="77777777" w:rsidR="00322EF6" w:rsidRPr="00D310B5" w:rsidRDefault="00322EF6" w:rsidP="00322EF6">
      <w:pPr>
        <w:pStyle w:val="TSB-Level1Numbers"/>
        <w:numPr>
          <w:ilvl w:val="0"/>
          <w:numId w:val="0"/>
        </w:numPr>
        <w:ind w:left="1480" w:hanging="40"/>
        <w:rPr>
          <w:rFonts w:ascii="Century Gothic" w:hAnsi="Century Gothic"/>
          <w:b/>
          <w:bCs/>
        </w:rPr>
      </w:pPr>
      <w:r w:rsidRPr="00D310B5">
        <w:rPr>
          <w:rFonts w:ascii="Century Gothic" w:hAnsi="Century Gothic"/>
          <w:b/>
          <w:bCs/>
        </w:rPr>
        <w:t>Make</w:t>
      </w:r>
    </w:p>
    <w:p w14:paraId="425FAD87"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select from and use specialist tools, techniques, processes, equipment and machinery precisely, including computer-aided manufacture</w:t>
      </w:r>
    </w:p>
    <w:p w14:paraId="7CD58957"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 xml:space="preserve">select from and use a wider, more complex range of materials, components and ingredients, taking into account their properties </w:t>
      </w:r>
    </w:p>
    <w:p w14:paraId="29A8DA42" w14:textId="77777777" w:rsidR="00322EF6" w:rsidRPr="00D310B5" w:rsidRDefault="00322EF6" w:rsidP="00322EF6">
      <w:pPr>
        <w:pStyle w:val="TSB-Level1Numbers"/>
        <w:numPr>
          <w:ilvl w:val="0"/>
          <w:numId w:val="0"/>
        </w:numPr>
        <w:ind w:left="1480" w:hanging="40"/>
        <w:rPr>
          <w:rFonts w:ascii="Century Gothic" w:hAnsi="Century Gothic"/>
          <w:b/>
          <w:bCs/>
        </w:rPr>
      </w:pPr>
      <w:r w:rsidRPr="00D310B5">
        <w:rPr>
          <w:rFonts w:ascii="Century Gothic" w:hAnsi="Century Gothic"/>
          <w:b/>
          <w:bCs/>
        </w:rPr>
        <w:t>Evaluate</w:t>
      </w:r>
    </w:p>
    <w:p w14:paraId="6F4FFFD8"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analyse the work of past and present professionals and others to develop and broaden their understanding</w:t>
      </w:r>
    </w:p>
    <w:p w14:paraId="1FB9C786" w14:textId="77777777" w:rsidR="00E5651B" w:rsidRPr="00D310B5" w:rsidRDefault="00322EF6" w:rsidP="00322EF6">
      <w:pPr>
        <w:pStyle w:val="TSB-Level1Numbers"/>
        <w:numPr>
          <w:ilvl w:val="0"/>
          <w:numId w:val="33"/>
        </w:numPr>
        <w:rPr>
          <w:rFonts w:ascii="Century Gothic" w:hAnsi="Century Gothic"/>
        </w:rPr>
      </w:pPr>
      <w:r w:rsidRPr="00D310B5">
        <w:rPr>
          <w:rFonts w:ascii="Century Gothic" w:hAnsi="Century Gothic"/>
        </w:rPr>
        <w:t>Investigate new and emerging technologies</w:t>
      </w:r>
    </w:p>
    <w:p w14:paraId="20BC9DAA" w14:textId="77777777" w:rsidR="00E5651B" w:rsidRPr="00D310B5" w:rsidRDefault="00322EF6" w:rsidP="00322EF6">
      <w:pPr>
        <w:pStyle w:val="TSB-Level1Numbers"/>
        <w:numPr>
          <w:ilvl w:val="0"/>
          <w:numId w:val="33"/>
        </w:numPr>
        <w:rPr>
          <w:rFonts w:ascii="Century Gothic" w:hAnsi="Century Gothic"/>
        </w:rPr>
      </w:pPr>
      <w:r w:rsidRPr="00D310B5">
        <w:rPr>
          <w:rFonts w:ascii="Century Gothic" w:hAnsi="Century Gothic"/>
        </w:rPr>
        <w:t>test, evaluate and refine their ideas and products against a specification, taking into account the views of intended users and other interested groups</w:t>
      </w:r>
    </w:p>
    <w:p w14:paraId="0B1EA12A" w14:textId="77777777" w:rsidR="00E5651B" w:rsidRPr="00D310B5" w:rsidRDefault="00322EF6" w:rsidP="00322EF6">
      <w:pPr>
        <w:pStyle w:val="TSB-Level1Numbers"/>
        <w:numPr>
          <w:ilvl w:val="0"/>
          <w:numId w:val="33"/>
        </w:numPr>
        <w:rPr>
          <w:rFonts w:ascii="Century Gothic" w:hAnsi="Century Gothic"/>
        </w:rPr>
      </w:pPr>
      <w:r w:rsidRPr="00D310B5">
        <w:rPr>
          <w:rFonts w:ascii="Century Gothic" w:hAnsi="Century Gothic"/>
        </w:rPr>
        <w:t>understand developments in design and technology, its impact on individuals, society and the environment, and the responsibilities of designers, engineers and technologist</w:t>
      </w:r>
      <w:r w:rsidR="00E5651B" w:rsidRPr="00D310B5">
        <w:rPr>
          <w:rFonts w:ascii="Century Gothic" w:hAnsi="Century Gothic"/>
        </w:rPr>
        <w:t>s</w:t>
      </w:r>
    </w:p>
    <w:p w14:paraId="121AB6B5" w14:textId="77777777" w:rsidR="00A67713" w:rsidRDefault="00A67713">
      <w:pPr>
        <w:rPr>
          <w:rFonts w:ascii="Century Gothic" w:hAnsi="Century Gothic" w:cstheme="minorHAnsi"/>
          <w:b/>
          <w:bCs/>
          <w:szCs w:val="32"/>
        </w:rPr>
      </w:pPr>
      <w:r>
        <w:rPr>
          <w:rFonts w:ascii="Century Gothic" w:hAnsi="Century Gothic"/>
          <w:b/>
          <w:bCs/>
        </w:rPr>
        <w:br w:type="page"/>
      </w:r>
    </w:p>
    <w:p w14:paraId="3CDA285F" w14:textId="5A01CCCD" w:rsidR="00E5651B" w:rsidRPr="00D310B5" w:rsidRDefault="00322EF6" w:rsidP="007151DF">
      <w:pPr>
        <w:pStyle w:val="TSB-Level1Numbers"/>
        <w:numPr>
          <w:ilvl w:val="0"/>
          <w:numId w:val="0"/>
        </w:numPr>
        <w:ind w:left="1480" w:hanging="40"/>
        <w:rPr>
          <w:rFonts w:ascii="Century Gothic" w:hAnsi="Century Gothic"/>
          <w:b/>
          <w:bCs/>
        </w:rPr>
      </w:pPr>
      <w:r w:rsidRPr="00D310B5">
        <w:rPr>
          <w:rFonts w:ascii="Century Gothic" w:hAnsi="Century Gothic"/>
          <w:b/>
          <w:bCs/>
        </w:rPr>
        <w:t>Technical knowledge</w:t>
      </w:r>
    </w:p>
    <w:p w14:paraId="523A8E3A" w14:textId="77777777" w:rsidR="007151DF" w:rsidRPr="00D310B5" w:rsidRDefault="00E5651B" w:rsidP="00322EF6">
      <w:pPr>
        <w:pStyle w:val="TSB-Level1Numbers"/>
        <w:numPr>
          <w:ilvl w:val="0"/>
          <w:numId w:val="33"/>
        </w:numPr>
        <w:rPr>
          <w:rFonts w:ascii="Century Gothic" w:hAnsi="Century Gothic"/>
        </w:rPr>
      </w:pPr>
      <w:r w:rsidRPr="00D310B5">
        <w:rPr>
          <w:rFonts w:ascii="Century Gothic" w:hAnsi="Century Gothic"/>
        </w:rPr>
        <w:t>U</w:t>
      </w:r>
      <w:r w:rsidR="00322EF6" w:rsidRPr="00D310B5">
        <w:rPr>
          <w:rFonts w:ascii="Century Gothic" w:hAnsi="Century Gothic"/>
        </w:rPr>
        <w:t>nderstand and use the properties of materials and the performance of structural elements to achieve functioning solutions</w:t>
      </w:r>
    </w:p>
    <w:p w14:paraId="7776B3D3" w14:textId="77777777" w:rsidR="007151DF" w:rsidRPr="00D310B5" w:rsidRDefault="00322EF6" w:rsidP="00322EF6">
      <w:pPr>
        <w:pStyle w:val="TSB-Level1Numbers"/>
        <w:numPr>
          <w:ilvl w:val="0"/>
          <w:numId w:val="33"/>
        </w:numPr>
        <w:rPr>
          <w:rFonts w:ascii="Century Gothic" w:hAnsi="Century Gothic"/>
        </w:rPr>
      </w:pPr>
      <w:r w:rsidRPr="00D310B5">
        <w:rPr>
          <w:rFonts w:ascii="Century Gothic" w:hAnsi="Century Gothic"/>
        </w:rPr>
        <w:t>understand how more advanced mechanical systems used in their products enable changes in movement and force</w:t>
      </w:r>
    </w:p>
    <w:p w14:paraId="4B463328" w14:textId="77777777" w:rsidR="007151DF" w:rsidRPr="00D310B5" w:rsidRDefault="00322EF6" w:rsidP="00322EF6">
      <w:pPr>
        <w:pStyle w:val="TSB-Level1Numbers"/>
        <w:numPr>
          <w:ilvl w:val="0"/>
          <w:numId w:val="33"/>
        </w:numPr>
        <w:rPr>
          <w:rFonts w:ascii="Century Gothic" w:hAnsi="Century Gothic"/>
        </w:rPr>
      </w:pPr>
      <w:r w:rsidRPr="00D310B5">
        <w:rPr>
          <w:rFonts w:ascii="Century Gothic" w:hAnsi="Century Gothic"/>
        </w:rPr>
        <w:t>understand how more advanced electrical and electronic systems can be powered and used in their products [for example, circuits with heat, light, sound and movement as inputs and outputs]</w:t>
      </w:r>
    </w:p>
    <w:p w14:paraId="1D13367B" w14:textId="6AA4B1CF"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apply computing and use electronics to embed intelligence in products that respond to inputs [for example, sensors], and control outputs [for example, actuators], using programmable components [for example, microcontrollers].</w:t>
      </w:r>
    </w:p>
    <w:p w14:paraId="12341252" w14:textId="00A25B00" w:rsidR="00F51291" w:rsidRPr="00D310B5" w:rsidRDefault="00F51291" w:rsidP="00F51291">
      <w:pPr>
        <w:pStyle w:val="Heading10"/>
        <w:rPr>
          <w:rFonts w:ascii="Century Gothic" w:hAnsi="Century Gothic"/>
        </w:rPr>
      </w:pPr>
      <w:bookmarkStart w:id="17" w:name="_Cooking_and_nutrition"/>
      <w:bookmarkEnd w:id="17"/>
      <w:r w:rsidRPr="00D310B5">
        <w:rPr>
          <w:rFonts w:ascii="Century Gothic" w:hAnsi="Century Gothic"/>
        </w:rPr>
        <w:t xml:space="preserve">Cooking and nutrition </w:t>
      </w:r>
    </w:p>
    <w:p w14:paraId="3D3A5401" w14:textId="23D907F0" w:rsidR="00F51291" w:rsidRPr="00D310B5" w:rsidRDefault="00F51291" w:rsidP="00F51291">
      <w:pPr>
        <w:pStyle w:val="TSB-Level1Numbers"/>
        <w:numPr>
          <w:ilvl w:val="1"/>
          <w:numId w:val="32"/>
        </w:numPr>
        <w:ind w:left="1480" w:hanging="482"/>
        <w:rPr>
          <w:rFonts w:ascii="Century Gothic" w:hAnsi="Century Gothic"/>
        </w:rPr>
      </w:pPr>
      <w:r w:rsidRPr="00D310B5">
        <w:rPr>
          <w:rFonts w:ascii="Century Gothic" w:hAnsi="Century Gothic"/>
        </w:rPr>
        <w:t xml:space="preserve">As part of their work with food, pupils </w:t>
      </w:r>
      <w:r w:rsidR="00B22BE5" w:rsidRPr="00D310B5">
        <w:rPr>
          <w:rFonts w:ascii="Century Gothic" w:hAnsi="Century Gothic"/>
        </w:rPr>
        <w:t>will</w:t>
      </w:r>
      <w:r w:rsidRPr="00D310B5">
        <w:rPr>
          <w:rFonts w:ascii="Century Gothic" w:hAnsi="Century Gothic"/>
        </w:rPr>
        <w:t xml:space="preserve"> be taught how to cook and apply the principles of nutrition and healthy eating. Learning how to cook is a crucial life skill that enables pupils to feed themselves and others affordably and well, now and in later life. </w:t>
      </w:r>
    </w:p>
    <w:p w14:paraId="509589B3" w14:textId="581234EA" w:rsidR="00F51291" w:rsidRPr="00D310B5" w:rsidRDefault="00F51291" w:rsidP="00F51291">
      <w:pPr>
        <w:pStyle w:val="TSB-Level1Numbers"/>
        <w:rPr>
          <w:rFonts w:ascii="Century Gothic" w:hAnsi="Century Gothic"/>
        </w:rPr>
      </w:pPr>
      <w:r w:rsidRPr="00D310B5">
        <w:rPr>
          <w:rFonts w:ascii="Century Gothic" w:hAnsi="Century Gothic"/>
        </w:rPr>
        <w:t>By the end of KS1, pupils will be</w:t>
      </w:r>
      <w:r w:rsidR="00B22BE5" w:rsidRPr="00D310B5">
        <w:rPr>
          <w:rFonts w:ascii="Century Gothic" w:hAnsi="Century Gothic"/>
        </w:rPr>
        <w:t xml:space="preserve"> able</w:t>
      </w:r>
      <w:r w:rsidRPr="00D310B5">
        <w:rPr>
          <w:rFonts w:ascii="Century Gothic" w:hAnsi="Century Gothic"/>
        </w:rPr>
        <w:t xml:space="preserve"> to:</w:t>
      </w:r>
    </w:p>
    <w:p w14:paraId="6F3ACC79" w14:textId="77777777" w:rsidR="00F51291" w:rsidRPr="00D310B5" w:rsidRDefault="00F51291" w:rsidP="00322EF6">
      <w:pPr>
        <w:pStyle w:val="TSB-PolicyBullets"/>
        <w:rPr>
          <w:rFonts w:ascii="Century Gothic" w:hAnsi="Century Gothic"/>
        </w:rPr>
      </w:pPr>
      <w:r w:rsidRPr="00D310B5">
        <w:rPr>
          <w:rFonts w:ascii="Century Gothic" w:hAnsi="Century Gothic"/>
        </w:rPr>
        <w:t>Use the basic principles of a healthy and varied diet to prepare dishes.</w:t>
      </w:r>
    </w:p>
    <w:p w14:paraId="3DC326A2" w14:textId="77777777" w:rsidR="00F51291" w:rsidRPr="00D310B5" w:rsidRDefault="00F51291" w:rsidP="00322EF6">
      <w:pPr>
        <w:pStyle w:val="TSB-PolicyBullets"/>
        <w:rPr>
          <w:rFonts w:ascii="Century Gothic" w:hAnsi="Century Gothic"/>
        </w:rPr>
      </w:pPr>
      <w:r w:rsidRPr="00D310B5">
        <w:rPr>
          <w:rFonts w:ascii="Century Gothic" w:hAnsi="Century Gothic"/>
        </w:rPr>
        <w:t>Understand where food comes from.</w:t>
      </w:r>
    </w:p>
    <w:p w14:paraId="6DDDAF69" w14:textId="4D84CDB9" w:rsidR="00F51291" w:rsidRPr="00D310B5" w:rsidRDefault="00F51291" w:rsidP="00F51291">
      <w:pPr>
        <w:pStyle w:val="TSB-Level1Numbers"/>
        <w:rPr>
          <w:rFonts w:ascii="Century Gothic" w:hAnsi="Century Gothic"/>
        </w:rPr>
      </w:pPr>
      <w:r w:rsidRPr="00D310B5">
        <w:rPr>
          <w:rFonts w:ascii="Century Gothic" w:hAnsi="Century Gothic"/>
        </w:rPr>
        <w:t xml:space="preserve">By the end of KS2, pupils will be </w:t>
      </w:r>
      <w:r w:rsidR="00B22BE5" w:rsidRPr="00D310B5">
        <w:rPr>
          <w:rFonts w:ascii="Century Gothic" w:hAnsi="Century Gothic"/>
        </w:rPr>
        <w:t xml:space="preserve">able </w:t>
      </w:r>
      <w:r w:rsidRPr="00D310B5">
        <w:rPr>
          <w:rFonts w:ascii="Century Gothic" w:hAnsi="Century Gothic"/>
        </w:rPr>
        <w:t>to:</w:t>
      </w:r>
    </w:p>
    <w:p w14:paraId="31341B9A" w14:textId="77777777" w:rsidR="00F51291" w:rsidRPr="00D310B5" w:rsidRDefault="00F51291" w:rsidP="00322EF6">
      <w:pPr>
        <w:pStyle w:val="TSB-PolicyBullets"/>
        <w:rPr>
          <w:rFonts w:ascii="Century Gothic" w:hAnsi="Century Gothic"/>
        </w:rPr>
      </w:pPr>
      <w:r w:rsidRPr="00D310B5">
        <w:rPr>
          <w:rFonts w:ascii="Century Gothic" w:hAnsi="Century Gothic"/>
        </w:rPr>
        <w:t>Understand and apply the principles of a healthy and varied diet.</w:t>
      </w:r>
    </w:p>
    <w:p w14:paraId="3713BC56" w14:textId="77777777" w:rsidR="00F51291" w:rsidRPr="00D310B5" w:rsidRDefault="00F51291" w:rsidP="00322EF6">
      <w:pPr>
        <w:pStyle w:val="TSB-PolicyBullets"/>
        <w:rPr>
          <w:rFonts w:ascii="Century Gothic" w:hAnsi="Century Gothic"/>
        </w:rPr>
      </w:pPr>
      <w:r w:rsidRPr="00D310B5">
        <w:rPr>
          <w:rFonts w:ascii="Century Gothic" w:hAnsi="Century Gothic"/>
        </w:rPr>
        <w:t xml:space="preserve">Prepare and cook a variety of predominantly savoury dishes using a range of cooking techniques. </w:t>
      </w:r>
    </w:p>
    <w:p w14:paraId="0B2CFD79" w14:textId="2DB9C8CA" w:rsidR="00F51291" w:rsidRPr="00D310B5" w:rsidRDefault="00F51291" w:rsidP="00322EF6">
      <w:pPr>
        <w:pStyle w:val="TSB-PolicyBullets"/>
        <w:rPr>
          <w:rFonts w:ascii="Century Gothic" w:hAnsi="Century Gothic"/>
        </w:rPr>
      </w:pPr>
      <w:r w:rsidRPr="00D310B5">
        <w:rPr>
          <w:rFonts w:ascii="Century Gothic" w:hAnsi="Century Gothic"/>
        </w:rPr>
        <w:t xml:space="preserve">Understand </w:t>
      </w:r>
      <w:r w:rsidR="007151DF" w:rsidRPr="00D310B5">
        <w:rPr>
          <w:rFonts w:ascii="Century Gothic" w:hAnsi="Century Gothic"/>
        </w:rPr>
        <w:t>seasonality and</w:t>
      </w:r>
      <w:r w:rsidRPr="00D310B5">
        <w:rPr>
          <w:rFonts w:ascii="Century Gothic" w:hAnsi="Century Gothic"/>
        </w:rPr>
        <w:t xml:space="preserve"> know where and how a variety of ingredients are grown, reared, caught and processed.</w:t>
      </w:r>
    </w:p>
    <w:p w14:paraId="3A2FB582" w14:textId="0E1F938C" w:rsidR="007151DF" w:rsidRPr="00D310B5" w:rsidRDefault="007151DF" w:rsidP="007151DF">
      <w:pPr>
        <w:pStyle w:val="TSB-Level1Numbers"/>
        <w:rPr>
          <w:rFonts w:ascii="Century Gothic" w:hAnsi="Century Gothic"/>
        </w:rPr>
      </w:pPr>
      <w:r w:rsidRPr="00D310B5">
        <w:rPr>
          <w:rFonts w:ascii="Century Gothic" w:hAnsi="Century Gothic"/>
        </w:rPr>
        <w:t>By the end of KS3/4, Pupils will be able to:</w:t>
      </w:r>
    </w:p>
    <w:p w14:paraId="74250B90" w14:textId="77777777" w:rsidR="007151DF" w:rsidRPr="00D310B5" w:rsidRDefault="007151DF" w:rsidP="007151DF">
      <w:pPr>
        <w:pStyle w:val="TSB-PolicyBullets"/>
        <w:rPr>
          <w:rFonts w:ascii="Century Gothic" w:hAnsi="Century Gothic"/>
        </w:rPr>
      </w:pPr>
      <w:r w:rsidRPr="00D310B5">
        <w:rPr>
          <w:rFonts w:ascii="Century Gothic" w:hAnsi="Century Gothic"/>
        </w:rPr>
        <w:t>understand and apply the principles of nutrition and health</w:t>
      </w:r>
    </w:p>
    <w:p w14:paraId="23BC39A0" w14:textId="77777777" w:rsidR="007151DF" w:rsidRPr="00D310B5" w:rsidRDefault="007151DF" w:rsidP="007151DF">
      <w:pPr>
        <w:pStyle w:val="TSB-PolicyBullets"/>
        <w:rPr>
          <w:rFonts w:ascii="Century Gothic" w:hAnsi="Century Gothic"/>
        </w:rPr>
      </w:pPr>
      <w:r w:rsidRPr="00D310B5">
        <w:rPr>
          <w:rFonts w:ascii="Century Gothic" w:hAnsi="Century Gothic"/>
        </w:rPr>
        <w:t>cook a repertoire of predominantly savoury dishes so that they are able to feed themselves and others a healthy and varied diet</w:t>
      </w:r>
    </w:p>
    <w:p w14:paraId="771EE74D" w14:textId="77777777" w:rsidR="007151DF" w:rsidRPr="00D310B5" w:rsidRDefault="007151DF">
      <w:pPr>
        <w:rPr>
          <w:rFonts w:ascii="Century Gothic" w:hAnsi="Century Gothic" w:cstheme="minorBidi"/>
        </w:rPr>
      </w:pPr>
      <w:r w:rsidRPr="00D310B5">
        <w:rPr>
          <w:rFonts w:ascii="Century Gothic" w:hAnsi="Century Gothic"/>
        </w:rPr>
        <w:br w:type="page"/>
      </w:r>
    </w:p>
    <w:p w14:paraId="614EA06A" w14:textId="77777777" w:rsidR="007151DF" w:rsidRPr="00D310B5" w:rsidRDefault="007151DF" w:rsidP="007151DF">
      <w:pPr>
        <w:pStyle w:val="TSB-PolicyBullets"/>
        <w:rPr>
          <w:rFonts w:ascii="Century Gothic" w:hAnsi="Century Gothic"/>
        </w:rPr>
      </w:pPr>
      <w:r w:rsidRPr="00D310B5">
        <w:rPr>
          <w:rFonts w:ascii="Century Gothic" w:hAnsi="Century Gothic"/>
        </w:rPr>
        <w:t>become competent in a range of cooking techniques [for example, selecting and preparing ingredients; using utensils and electrical equipment; applying heat in different ways; using awareness of taste, texture and smell to decide how to season dishes and combine ingredients; adapting and using their own recipes]</w:t>
      </w:r>
    </w:p>
    <w:p w14:paraId="5465196B" w14:textId="288DC1C0" w:rsidR="007151DF" w:rsidRPr="00D310B5" w:rsidRDefault="007151DF" w:rsidP="007151DF">
      <w:pPr>
        <w:pStyle w:val="TSB-PolicyBullets"/>
        <w:rPr>
          <w:rFonts w:ascii="Century Gothic" w:hAnsi="Century Gothic"/>
        </w:rPr>
      </w:pPr>
      <w:r w:rsidRPr="00D310B5">
        <w:rPr>
          <w:rFonts w:ascii="Century Gothic" w:hAnsi="Century Gothic"/>
        </w:rPr>
        <w:t>understand the source, seasonality and characteristics of a broad range of ingredients.</w:t>
      </w:r>
    </w:p>
    <w:p w14:paraId="5B423915" w14:textId="5F3335DF" w:rsidR="004577CC" w:rsidRPr="00D310B5" w:rsidRDefault="004577CC" w:rsidP="004577CC">
      <w:pPr>
        <w:pStyle w:val="Heading10"/>
        <w:rPr>
          <w:rFonts w:ascii="Century Gothic" w:hAnsi="Century Gothic"/>
        </w:rPr>
      </w:pPr>
      <w:bookmarkStart w:id="18" w:name="_Roles_and_responsibilities"/>
      <w:bookmarkStart w:id="19" w:name="_Equal_opportunities"/>
      <w:bookmarkEnd w:id="18"/>
      <w:bookmarkEnd w:id="19"/>
      <w:r w:rsidRPr="00D310B5">
        <w:rPr>
          <w:rFonts w:ascii="Century Gothic" w:hAnsi="Century Gothic"/>
        </w:rPr>
        <w:t xml:space="preserve">Equal opportunities </w:t>
      </w:r>
    </w:p>
    <w:p w14:paraId="4AEE3E23" w14:textId="69D86CEC"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We </w:t>
      </w:r>
      <w:r w:rsidRPr="00D310B5">
        <w:rPr>
          <w:rFonts w:ascii="Century Gothic" w:hAnsi="Century Gothic"/>
          <w:noProof/>
        </w:rPr>
        <w:t>are an</w:t>
      </w:r>
      <w:r w:rsidRPr="00D310B5">
        <w:rPr>
          <w:rFonts w:ascii="Century Gothic" w:hAnsi="Century Gothic"/>
        </w:rPr>
        <w:t xml:space="preserve"> inclusive school</w:t>
      </w:r>
      <w:r w:rsidRPr="00D310B5">
        <w:rPr>
          <w:rFonts w:ascii="Century Gothic" w:hAnsi="Century Gothic"/>
          <w:noProof/>
        </w:rPr>
        <w:t xml:space="preserve"> </w:t>
      </w:r>
      <w:r w:rsidRPr="00D310B5">
        <w:rPr>
          <w:rFonts w:ascii="Century Gothic" w:hAnsi="Century Gothic"/>
        </w:rPr>
        <w:t>that</w:t>
      </w:r>
      <w:r w:rsidRPr="00D310B5">
        <w:rPr>
          <w:rFonts w:ascii="Century Gothic" w:hAnsi="Century Gothic"/>
          <w:color w:val="FFD006"/>
        </w:rPr>
        <w:t xml:space="preserve"> </w:t>
      </w:r>
      <w:r w:rsidRPr="00D310B5">
        <w:rPr>
          <w:rFonts w:ascii="Century Gothic" w:hAnsi="Century Gothic"/>
        </w:rPr>
        <w:t xml:space="preserve">ensures all </w:t>
      </w:r>
      <w:r w:rsidR="00225FF8" w:rsidRPr="00D310B5">
        <w:rPr>
          <w:rFonts w:ascii="Century Gothic" w:hAnsi="Century Gothic"/>
        </w:rPr>
        <w:t>pupils</w:t>
      </w:r>
      <w:r w:rsidRPr="00D310B5">
        <w:rPr>
          <w:rFonts w:ascii="Century Gothic" w:hAnsi="Century Gothic"/>
        </w:rPr>
        <w:t xml:space="preserve"> are provided with equal learning opportunities, regardless of</w:t>
      </w:r>
      <w:r w:rsidR="000C401B" w:rsidRPr="00D310B5">
        <w:rPr>
          <w:rFonts w:ascii="Century Gothic" w:hAnsi="Century Gothic"/>
        </w:rPr>
        <w:t xml:space="preserve"> their characteristics or backgrounds.</w:t>
      </w:r>
      <w:r w:rsidRPr="00D310B5">
        <w:rPr>
          <w:rFonts w:ascii="Century Gothic" w:hAnsi="Century Gothic"/>
        </w:rPr>
        <w:t xml:space="preserve"> </w:t>
      </w:r>
    </w:p>
    <w:p w14:paraId="50A0EC02" w14:textId="2E957B14" w:rsidR="00E14D88" w:rsidRPr="00D310B5" w:rsidRDefault="00E14D88"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Teachers will adapt how they deliver the D&amp;T curriculum based on the needs of pupils. </w:t>
      </w:r>
    </w:p>
    <w:p w14:paraId="30D2B1A9" w14:textId="3C9F93AC"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In order to ensure pupils with SEND achieve to the best of their ability,</w:t>
      </w:r>
      <w:r w:rsidR="00E14D88" w:rsidRPr="00D310B5">
        <w:rPr>
          <w:rFonts w:ascii="Century Gothic" w:hAnsi="Century Gothic"/>
        </w:rPr>
        <w:t xml:space="preserve"> teachers will adapt targets and the delivery of the curriculum for these pupils</w:t>
      </w:r>
      <w:r w:rsidRPr="00D310B5">
        <w:rPr>
          <w:rFonts w:ascii="Century Gothic" w:hAnsi="Century Gothic"/>
        </w:rPr>
        <w:t xml:space="preserve">.  </w:t>
      </w:r>
    </w:p>
    <w:p w14:paraId="1DF67E48" w14:textId="7777777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The planning and </w:t>
      </w:r>
      <w:r w:rsidRPr="00D310B5">
        <w:rPr>
          <w:rFonts w:ascii="Century Gothic" w:hAnsi="Century Gothic"/>
          <w:noProof/>
        </w:rPr>
        <w:t>organising</w:t>
      </w:r>
      <w:r w:rsidRPr="00D310B5">
        <w:rPr>
          <w:rFonts w:ascii="Century Gothic" w:hAnsi="Century Gothic"/>
        </w:rPr>
        <w:t xml:space="preserve"> of teaching strategies for each subject will be consistently reviewed to ensure that no pupil is at a disadvantage. </w:t>
      </w:r>
    </w:p>
    <w:p w14:paraId="14575A7D" w14:textId="4AA441F6" w:rsidR="004577CC" w:rsidRPr="00D310B5" w:rsidRDefault="00E14D88"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The school </w:t>
      </w:r>
      <w:r w:rsidR="004577CC" w:rsidRPr="00D310B5">
        <w:rPr>
          <w:rFonts w:ascii="Century Gothic" w:hAnsi="Century Gothic"/>
        </w:rPr>
        <w:t xml:space="preserve">aims to </w:t>
      </w:r>
      <w:r w:rsidR="004577CC" w:rsidRPr="00D310B5">
        <w:rPr>
          <w:rFonts w:ascii="Century Gothic" w:hAnsi="Century Gothic"/>
          <w:noProof/>
        </w:rPr>
        <w:t>maximise</w:t>
      </w:r>
      <w:r w:rsidR="004577CC" w:rsidRPr="00D310B5">
        <w:rPr>
          <w:rFonts w:ascii="Century Gothic" w:hAnsi="Century Gothic"/>
        </w:rPr>
        <w:t xml:space="preserve"> the use and benefits of D&amp;T as one of many resources to enable all pupils to achieve their full potential.</w:t>
      </w:r>
    </w:p>
    <w:p w14:paraId="4AA698BB" w14:textId="2BA871E7" w:rsidR="004577CC" w:rsidRPr="00D310B5" w:rsidRDefault="004577CC" w:rsidP="004577CC">
      <w:pPr>
        <w:pStyle w:val="Heading10"/>
        <w:rPr>
          <w:rFonts w:ascii="Century Gothic" w:hAnsi="Century Gothic"/>
        </w:rPr>
      </w:pPr>
      <w:bookmarkStart w:id="20" w:name="_Links_to_other"/>
      <w:bookmarkEnd w:id="20"/>
      <w:r w:rsidRPr="00D310B5">
        <w:rPr>
          <w:rFonts w:ascii="Century Gothic" w:hAnsi="Century Gothic"/>
        </w:rPr>
        <w:t xml:space="preserve">Links to other parts of the curriculum </w:t>
      </w:r>
    </w:p>
    <w:p w14:paraId="78267611" w14:textId="3B0E8941" w:rsidR="004577CC" w:rsidRPr="00D310B5" w:rsidRDefault="004577CC" w:rsidP="004577CC">
      <w:pPr>
        <w:pStyle w:val="TSB-Level1Numbers"/>
        <w:numPr>
          <w:ilvl w:val="1"/>
          <w:numId w:val="32"/>
        </w:numPr>
        <w:ind w:left="1480" w:hanging="482"/>
        <w:rPr>
          <w:rFonts w:ascii="Century Gothic" w:hAnsi="Century Gothic"/>
          <w:b/>
        </w:rPr>
      </w:pPr>
      <w:r w:rsidRPr="00D310B5">
        <w:rPr>
          <w:rFonts w:ascii="Century Gothic" w:hAnsi="Century Gothic"/>
        </w:rPr>
        <w:t>D&amp;T contributes to the teaching of a number of other subjects in school</w:t>
      </w:r>
      <w:r w:rsidR="008C5D7C" w:rsidRPr="00D310B5">
        <w:rPr>
          <w:rFonts w:ascii="Century Gothic" w:hAnsi="Century Gothic"/>
        </w:rPr>
        <w:t>.</w:t>
      </w:r>
      <w:r w:rsidRPr="00D310B5">
        <w:rPr>
          <w:rFonts w:ascii="Century Gothic" w:hAnsi="Century Gothic"/>
        </w:rPr>
        <w:t xml:space="preserve"> </w:t>
      </w:r>
    </w:p>
    <w:p w14:paraId="64A330E5" w14:textId="0BA29C95" w:rsidR="004577CC" w:rsidRPr="00D310B5" w:rsidRDefault="004577CC" w:rsidP="004577CC">
      <w:pPr>
        <w:pStyle w:val="TSB-Level1Numbers"/>
        <w:numPr>
          <w:ilvl w:val="1"/>
          <w:numId w:val="32"/>
        </w:numPr>
        <w:ind w:left="1480" w:hanging="482"/>
        <w:rPr>
          <w:rFonts w:ascii="Century Gothic" w:hAnsi="Century Gothic"/>
          <w:b/>
        </w:rPr>
      </w:pPr>
      <w:r w:rsidRPr="00D310B5">
        <w:rPr>
          <w:rFonts w:ascii="Century Gothic" w:hAnsi="Century Gothic"/>
          <w:b/>
        </w:rPr>
        <w:t xml:space="preserve">English </w:t>
      </w:r>
    </w:p>
    <w:p w14:paraId="00895975" w14:textId="37B45975" w:rsidR="004577CC" w:rsidRPr="00D310B5" w:rsidRDefault="004577CC" w:rsidP="00322EF6">
      <w:pPr>
        <w:pStyle w:val="TSB-PolicyBullets"/>
        <w:rPr>
          <w:rFonts w:ascii="Century Gothic" w:hAnsi="Century Gothic"/>
        </w:rPr>
      </w:pPr>
      <w:r w:rsidRPr="00D310B5">
        <w:rPr>
          <w:rFonts w:ascii="Century Gothic" w:hAnsi="Century Gothic"/>
        </w:rPr>
        <w:t xml:space="preserve">D&amp;T offers the opportunity to reinforce what pupils have been learning during English lessons. Discussion, drama and role-play are important methods that </w:t>
      </w:r>
      <w:r w:rsidR="008C5D7C" w:rsidRPr="00D310B5">
        <w:rPr>
          <w:rFonts w:ascii="Century Gothic" w:hAnsi="Century Gothic"/>
        </w:rPr>
        <w:t>the</w:t>
      </w:r>
      <w:r w:rsidRPr="00D310B5">
        <w:rPr>
          <w:rFonts w:ascii="Century Gothic" w:hAnsi="Century Gothic"/>
        </w:rPr>
        <w:t xml:space="preserve"> school employs to help pupils develop an understanding of people’s different views and opinions of D&amp;T and society. </w:t>
      </w:r>
    </w:p>
    <w:p w14:paraId="785DC5A9" w14:textId="11628D84" w:rsidR="004577CC" w:rsidRPr="00D310B5" w:rsidRDefault="004577CC" w:rsidP="00322EF6">
      <w:pPr>
        <w:pStyle w:val="TSB-PolicyBullets"/>
        <w:rPr>
          <w:rFonts w:ascii="Century Gothic" w:hAnsi="Century Gothic"/>
        </w:rPr>
      </w:pPr>
      <w:r w:rsidRPr="00D310B5">
        <w:rPr>
          <w:rFonts w:ascii="Century Gothic" w:hAnsi="Century Gothic"/>
        </w:rPr>
        <w:t xml:space="preserve">Evaluating products requires pupils to articulate and formulate their ideas to compare their views with other pupils’; through discussion, pupils will learn to justify their own views and clarify their design ideas. </w:t>
      </w:r>
    </w:p>
    <w:p w14:paraId="0CDBBE66" w14:textId="08C8C335" w:rsidR="004577CC" w:rsidRPr="00D310B5" w:rsidRDefault="004577CC" w:rsidP="004577CC">
      <w:pPr>
        <w:pStyle w:val="TSB-Level1Numbers"/>
        <w:rPr>
          <w:rFonts w:ascii="Century Gothic" w:hAnsi="Century Gothic"/>
        </w:rPr>
      </w:pPr>
      <w:r w:rsidRPr="00D310B5">
        <w:rPr>
          <w:rFonts w:ascii="Century Gothic" w:hAnsi="Century Gothic"/>
          <w:b/>
        </w:rPr>
        <w:t xml:space="preserve">Maths </w:t>
      </w:r>
    </w:p>
    <w:p w14:paraId="5001F3C5" w14:textId="749D21C1" w:rsidR="004577CC" w:rsidRPr="00D310B5" w:rsidRDefault="004577CC" w:rsidP="00322EF6">
      <w:pPr>
        <w:pStyle w:val="TSB-PolicyBullets"/>
        <w:rPr>
          <w:rFonts w:ascii="Century Gothic" w:hAnsi="Century Gothic"/>
        </w:rPr>
      </w:pPr>
      <w:r w:rsidRPr="00D310B5">
        <w:rPr>
          <w:rFonts w:ascii="Century Gothic" w:hAnsi="Century Gothic"/>
        </w:rPr>
        <w:t xml:space="preserve">D&amp;T will assist </w:t>
      </w:r>
      <w:r w:rsidR="008C5D7C" w:rsidRPr="00D310B5">
        <w:rPr>
          <w:rFonts w:ascii="Century Gothic" w:hAnsi="Century Gothic"/>
        </w:rPr>
        <w:t xml:space="preserve">pupils </w:t>
      </w:r>
      <w:r w:rsidRPr="00D310B5">
        <w:rPr>
          <w:rFonts w:ascii="Century Gothic" w:hAnsi="Century Gothic"/>
        </w:rPr>
        <w:t xml:space="preserve">in learning about shape and </w:t>
      </w:r>
      <w:r w:rsidRPr="00D310B5">
        <w:rPr>
          <w:rFonts w:ascii="Century Gothic" w:hAnsi="Century Gothic"/>
          <w:noProof/>
        </w:rPr>
        <w:t>size</w:t>
      </w:r>
      <w:r w:rsidRPr="00D310B5">
        <w:rPr>
          <w:rFonts w:ascii="Century Gothic" w:hAnsi="Century Gothic"/>
        </w:rPr>
        <w:t xml:space="preserve"> and will make use of what they have already learned in maths lessons. Pupils will carry out investigations</w:t>
      </w:r>
      <w:r w:rsidR="00F40CB3" w:rsidRPr="00D310B5">
        <w:rPr>
          <w:rFonts w:ascii="Century Gothic" w:hAnsi="Century Gothic"/>
        </w:rPr>
        <w:t xml:space="preserve"> –</w:t>
      </w:r>
      <w:r w:rsidRPr="00D310B5">
        <w:rPr>
          <w:rFonts w:ascii="Century Gothic" w:hAnsi="Century Gothic"/>
        </w:rPr>
        <w:t xml:space="preserve"> by doing this</w:t>
      </w:r>
      <w:r w:rsidR="000A4D8A" w:rsidRPr="00D310B5">
        <w:rPr>
          <w:rFonts w:ascii="Century Gothic" w:hAnsi="Century Gothic"/>
        </w:rPr>
        <w:t>,</w:t>
      </w:r>
      <w:r w:rsidRPr="00D310B5">
        <w:rPr>
          <w:rFonts w:ascii="Century Gothic" w:hAnsi="Century Gothic"/>
        </w:rPr>
        <w:t xml:space="preserve"> they will learn to read and interpret scales, collect and present data, as well as draw their own conclusions. </w:t>
      </w:r>
    </w:p>
    <w:p w14:paraId="18F570B8" w14:textId="4B58ADBF" w:rsidR="004577CC" w:rsidRPr="00D310B5" w:rsidRDefault="004577CC" w:rsidP="004577CC">
      <w:pPr>
        <w:pStyle w:val="TSB-Level1Numbers"/>
        <w:rPr>
          <w:rFonts w:ascii="Century Gothic" w:hAnsi="Century Gothic"/>
        </w:rPr>
      </w:pPr>
      <w:r w:rsidRPr="00D310B5">
        <w:rPr>
          <w:rFonts w:ascii="Century Gothic" w:hAnsi="Century Gothic"/>
          <w:b/>
        </w:rPr>
        <w:t xml:space="preserve">PSHE </w:t>
      </w:r>
    </w:p>
    <w:p w14:paraId="4D71A117" w14:textId="77777777" w:rsidR="004577CC" w:rsidRPr="00D310B5" w:rsidRDefault="004577CC" w:rsidP="00322EF6">
      <w:pPr>
        <w:pStyle w:val="TSB-PolicyBullets"/>
        <w:rPr>
          <w:rFonts w:ascii="Century Gothic" w:hAnsi="Century Gothic"/>
        </w:rPr>
      </w:pPr>
      <w:r w:rsidRPr="00D310B5">
        <w:rPr>
          <w:rFonts w:ascii="Century Gothic" w:hAnsi="Century Gothic"/>
        </w:rPr>
        <w:t>D&amp;T lessons will be used to teach pupils how to discuss their own work and the work of others; in addition, pupils will be taught about health and hygiene, including diets, and how to prevent disease from spreading when working with food.</w:t>
      </w:r>
    </w:p>
    <w:p w14:paraId="7C246317" w14:textId="7436E806" w:rsidR="004577CC" w:rsidRPr="00D310B5" w:rsidRDefault="004577CC" w:rsidP="004577CC">
      <w:pPr>
        <w:pStyle w:val="TSB-Level1Numbers"/>
        <w:rPr>
          <w:rFonts w:ascii="Century Gothic" w:hAnsi="Century Gothic"/>
        </w:rPr>
      </w:pPr>
      <w:r w:rsidRPr="00D310B5">
        <w:rPr>
          <w:rFonts w:ascii="Century Gothic" w:hAnsi="Century Gothic"/>
          <w:b/>
        </w:rPr>
        <w:t>Spiritual, moral, social and cultural</w:t>
      </w:r>
      <w:r w:rsidR="008C5D7C" w:rsidRPr="00D310B5">
        <w:rPr>
          <w:rFonts w:ascii="Century Gothic" w:hAnsi="Century Gothic"/>
          <w:b/>
        </w:rPr>
        <w:t xml:space="preserve"> (SMSC)</w:t>
      </w:r>
      <w:r w:rsidRPr="00D310B5">
        <w:rPr>
          <w:rFonts w:ascii="Century Gothic" w:hAnsi="Century Gothic"/>
          <w:b/>
        </w:rPr>
        <w:t xml:space="preserve"> development</w:t>
      </w:r>
    </w:p>
    <w:p w14:paraId="107EFD89" w14:textId="2B26F543" w:rsidR="004577CC" w:rsidRPr="00D310B5" w:rsidRDefault="004577CC" w:rsidP="00322EF6">
      <w:pPr>
        <w:pStyle w:val="TSB-PolicyBullets"/>
        <w:rPr>
          <w:rFonts w:ascii="Century Gothic" w:hAnsi="Century Gothic"/>
        </w:rPr>
      </w:pPr>
      <w:r w:rsidRPr="00D310B5">
        <w:rPr>
          <w:rFonts w:ascii="Century Gothic" w:hAnsi="Century Gothic"/>
        </w:rPr>
        <w:t>Teaching D&amp;T offers opportunities to support the social development of pupils through the way they are expected to work with each other in lessons</w:t>
      </w:r>
      <w:r w:rsidR="008C5D7C" w:rsidRPr="00D310B5">
        <w:rPr>
          <w:rFonts w:ascii="Century Gothic" w:hAnsi="Century Gothic"/>
        </w:rPr>
        <w:t>.</w:t>
      </w:r>
      <w:r w:rsidRPr="00D310B5">
        <w:rPr>
          <w:rFonts w:ascii="Century Gothic" w:hAnsi="Century Gothic"/>
        </w:rPr>
        <w:t xml:space="preserve"> D&amp;T helps pupils </w:t>
      </w:r>
      <w:r w:rsidR="008C5D7C" w:rsidRPr="00D310B5">
        <w:rPr>
          <w:rFonts w:ascii="Century Gothic" w:hAnsi="Century Gothic"/>
        </w:rPr>
        <w:t xml:space="preserve">to </w:t>
      </w:r>
      <w:r w:rsidRPr="00D310B5">
        <w:rPr>
          <w:rFonts w:ascii="Century Gothic" w:hAnsi="Century Gothic"/>
        </w:rPr>
        <w:t xml:space="preserve">develop a respect for other </w:t>
      </w:r>
      <w:r w:rsidR="008C5D7C" w:rsidRPr="00D310B5">
        <w:rPr>
          <w:rFonts w:ascii="Century Gothic" w:hAnsi="Century Gothic"/>
        </w:rPr>
        <w:t>pupils</w:t>
      </w:r>
      <w:r w:rsidR="000A4D8A" w:rsidRPr="00D310B5">
        <w:rPr>
          <w:rFonts w:ascii="Century Gothic" w:hAnsi="Century Gothic"/>
        </w:rPr>
        <w:t>’</w:t>
      </w:r>
      <w:r w:rsidR="008C5D7C" w:rsidRPr="00D310B5">
        <w:rPr>
          <w:rFonts w:ascii="Century Gothic" w:hAnsi="Century Gothic"/>
        </w:rPr>
        <w:t xml:space="preserve"> </w:t>
      </w:r>
      <w:r w:rsidRPr="00D310B5">
        <w:rPr>
          <w:rFonts w:ascii="Century Gothic" w:hAnsi="Century Gothic"/>
        </w:rPr>
        <w:t>abilities. Working in groups encourages collaboration and gives pupils the opportunity to learn from each other and share ideas and feelings.</w:t>
      </w:r>
    </w:p>
    <w:p w14:paraId="54F38A81" w14:textId="6A07D6EC" w:rsidR="004577CC" w:rsidRPr="00D310B5" w:rsidRDefault="004577CC" w:rsidP="004577CC">
      <w:pPr>
        <w:pStyle w:val="TSB-Level1Numbers"/>
        <w:rPr>
          <w:rFonts w:ascii="Century Gothic" w:hAnsi="Century Gothic"/>
        </w:rPr>
      </w:pPr>
      <w:r w:rsidRPr="00D310B5">
        <w:rPr>
          <w:rFonts w:ascii="Century Gothic" w:hAnsi="Century Gothic"/>
          <w:b/>
        </w:rPr>
        <w:t>ICT</w:t>
      </w:r>
    </w:p>
    <w:p w14:paraId="05DC8F88" w14:textId="6B0DA8B5" w:rsidR="004577CC" w:rsidRPr="00D310B5" w:rsidRDefault="004577CC" w:rsidP="00322EF6">
      <w:pPr>
        <w:pStyle w:val="TSB-PolicyBullets"/>
        <w:rPr>
          <w:rFonts w:ascii="Century Gothic" w:hAnsi="Century Gothic"/>
        </w:rPr>
      </w:pPr>
      <w:r w:rsidRPr="00D310B5">
        <w:rPr>
          <w:rFonts w:ascii="Century Gothic" w:hAnsi="Century Gothic"/>
        </w:rPr>
        <w:t xml:space="preserve">ICT enhances the teaching of D&amp;T and provides </w:t>
      </w:r>
      <w:r w:rsidR="008C5D7C" w:rsidRPr="00D310B5">
        <w:rPr>
          <w:rFonts w:ascii="Century Gothic" w:hAnsi="Century Gothic"/>
        </w:rPr>
        <w:t xml:space="preserve">pupils </w:t>
      </w:r>
      <w:r w:rsidRPr="00D310B5">
        <w:rPr>
          <w:rFonts w:ascii="Century Gothic" w:hAnsi="Century Gothic"/>
        </w:rPr>
        <w:t xml:space="preserve">with additional equipment, extending the possibilities for developing, sharing and recording their work. </w:t>
      </w:r>
    </w:p>
    <w:p w14:paraId="797AFF1D" w14:textId="77777777" w:rsidR="004577CC" w:rsidRPr="00D310B5" w:rsidRDefault="004577CC" w:rsidP="00322EF6">
      <w:pPr>
        <w:pStyle w:val="TSB-PolicyBullets"/>
        <w:rPr>
          <w:rFonts w:ascii="Century Gothic" w:hAnsi="Century Gothic"/>
        </w:rPr>
      </w:pPr>
      <w:r w:rsidRPr="00D310B5">
        <w:rPr>
          <w:rFonts w:ascii="Century Gothic" w:hAnsi="Century Gothic"/>
        </w:rPr>
        <w:t>Utilising ICT also benefits pupils by helping them collect information and present their designs and ideas through a range of design and presentation software.</w:t>
      </w:r>
    </w:p>
    <w:p w14:paraId="49CD1ABD" w14:textId="4FD13F81" w:rsidR="004577CC" w:rsidRPr="00D310B5" w:rsidRDefault="004577CC" w:rsidP="004577CC">
      <w:pPr>
        <w:pStyle w:val="Heading10"/>
        <w:rPr>
          <w:rFonts w:ascii="Century Gothic" w:hAnsi="Century Gothic"/>
        </w:rPr>
      </w:pPr>
      <w:bookmarkStart w:id="21" w:name="_Health,_safety_and"/>
      <w:bookmarkEnd w:id="21"/>
      <w:r w:rsidRPr="00D310B5">
        <w:rPr>
          <w:rFonts w:ascii="Century Gothic" w:hAnsi="Century Gothic"/>
        </w:rPr>
        <w:t xml:space="preserve">Health, safety and hygiene </w:t>
      </w:r>
    </w:p>
    <w:p w14:paraId="680C5233" w14:textId="7777777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In order to </w:t>
      </w:r>
      <w:r w:rsidRPr="00D310B5">
        <w:rPr>
          <w:rFonts w:ascii="Century Gothic" w:hAnsi="Century Gothic"/>
          <w:noProof/>
        </w:rPr>
        <w:t>maximise</w:t>
      </w:r>
      <w:r w:rsidRPr="00D310B5">
        <w:rPr>
          <w:rFonts w:ascii="Century Gothic" w:hAnsi="Century Gothic"/>
        </w:rPr>
        <w:t xml:space="preserve"> their learning experience, pupils are allowed full access to a wide range of materials in D&amp;T lessons; however, health and safety concerns are inherent with D&amp;T, including storing materials and tools, and the use of equipment. </w:t>
      </w:r>
    </w:p>
    <w:p w14:paraId="3BBA6956" w14:textId="67B278AA"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PPE; such as gloves, head protection, eye protection and hearing protection is made available to all pupils and teachers.</w:t>
      </w:r>
    </w:p>
    <w:p w14:paraId="7967D6EA" w14:textId="54A06ACD"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The risks of each task will be assessed by the classroom teacher before lessons and relevant PPE will be compulsory based on their decisions.</w:t>
      </w:r>
    </w:p>
    <w:p w14:paraId="1FACC493" w14:textId="7777777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Equipment will be tested before the start of every lesson by the </w:t>
      </w:r>
      <w:r w:rsidRPr="00D310B5">
        <w:rPr>
          <w:rFonts w:ascii="Century Gothic" w:hAnsi="Century Gothic"/>
          <w:bCs/>
        </w:rPr>
        <w:t>classroom teacher.</w:t>
      </w:r>
    </w:p>
    <w:p w14:paraId="41FDEEBA" w14:textId="1A4661E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Pupils will be supervised at all times during D&amp;T lessons.</w:t>
      </w:r>
      <w:r w:rsidR="008C5D7C" w:rsidRPr="00D310B5">
        <w:rPr>
          <w:rFonts w:ascii="Century Gothic" w:hAnsi="Century Gothic"/>
        </w:rPr>
        <w:t xml:space="preserve"> </w:t>
      </w:r>
      <w:r w:rsidRPr="00D310B5">
        <w:rPr>
          <w:rFonts w:ascii="Century Gothic" w:hAnsi="Century Gothic"/>
        </w:rPr>
        <w:t xml:space="preserve">In order to maintain safe </w:t>
      </w:r>
      <w:r w:rsidRPr="00D310B5">
        <w:rPr>
          <w:rFonts w:ascii="Century Gothic" w:hAnsi="Century Gothic"/>
          <w:noProof/>
        </w:rPr>
        <w:t>supervision</w:t>
      </w:r>
      <w:r w:rsidRPr="00D310B5">
        <w:rPr>
          <w:rFonts w:ascii="Century Gothic" w:hAnsi="Century Gothic"/>
        </w:rPr>
        <w:t xml:space="preserve"> D&amp;T classes will not exceed </w:t>
      </w:r>
      <w:r w:rsidR="000755AC" w:rsidRPr="00D310B5">
        <w:rPr>
          <w:rFonts w:ascii="Century Gothic" w:hAnsi="Century Gothic"/>
          <w:bCs/>
        </w:rPr>
        <w:t>10</w:t>
      </w:r>
      <w:r w:rsidRPr="00D310B5">
        <w:rPr>
          <w:rFonts w:ascii="Century Gothic" w:hAnsi="Century Gothic"/>
          <w:bCs/>
        </w:rPr>
        <w:t xml:space="preserve"> pupils</w:t>
      </w:r>
      <w:r w:rsidRPr="00D310B5">
        <w:rPr>
          <w:rFonts w:ascii="Century Gothic" w:hAnsi="Century Gothic"/>
        </w:rPr>
        <w:t>.</w:t>
      </w:r>
    </w:p>
    <w:p w14:paraId="61E364C0" w14:textId="4546BC35"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All tools, such as glue guns, </w:t>
      </w:r>
      <w:r w:rsidR="008C5D7C" w:rsidRPr="00D310B5">
        <w:rPr>
          <w:rFonts w:ascii="Century Gothic" w:hAnsi="Century Gothic"/>
        </w:rPr>
        <w:t>will be</w:t>
      </w:r>
      <w:r w:rsidRPr="00D310B5">
        <w:rPr>
          <w:rFonts w:ascii="Century Gothic" w:hAnsi="Century Gothic"/>
        </w:rPr>
        <w:t xml:space="preserve"> checked before use by the D&amp;T subject leader. It is also the duty of staff to </w:t>
      </w:r>
      <w:r w:rsidRPr="00D310B5">
        <w:rPr>
          <w:rFonts w:ascii="Century Gothic" w:hAnsi="Century Gothic"/>
          <w:noProof/>
        </w:rPr>
        <w:t>recognise</w:t>
      </w:r>
      <w:r w:rsidRPr="00D310B5">
        <w:rPr>
          <w:rFonts w:ascii="Century Gothic" w:hAnsi="Century Gothic"/>
        </w:rPr>
        <w:t xml:space="preserve"> and assess the hazards and risks associated when working with food and other materials. </w:t>
      </w:r>
    </w:p>
    <w:p w14:paraId="6B9D0D96" w14:textId="7777777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All pupils will be taught how to use all equipment properly by the classroom teacher before doing so; similarly, pupils will also be fully briefed on the importance of how to correctly use equipment and tools.</w:t>
      </w:r>
    </w:p>
    <w:p w14:paraId="031F2CA8" w14:textId="7777777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Pupils are only allowed to use a lower temperature glue gun under one-to-one supervision – an adult must use the glue gun at all other times. Glue guns will be considered alongside all viable alternatives such as adhesive tapes, blue </w:t>
      </w:r>
      <w:r w:rsidRPr="00D310B5">
        <w:rPr>
          <w:rFonts w:ascii="Century Gothic" w:hAnsi="Century Gothic"/>
          <w:noProof/>
        </w:rPr>
        <w:t>tack</w:t>
      </w:r>
      <w:r w:rsidRPr="00D310B5">
        <w:rPr>
          <w:rFonts w:ascii="Century Gothic" w:hAnsi="Century Gothic"/>
        </w:rPr>
        <w:t xml:space="preserve"> and other fasteners, to ensure the most suitable materials are used for each project. </w:t>
      </w:r>
    </w:p>
    <w:p w14:paraId="5E00D191" w14:textId="77777777"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Perishable food will be stored sensibly and refrigerated if necessary. Care must be taken by teachers and teaching assistants to ensure food is not used after the given sell by date</w:t>
      </w:r>
    </w:p>
    <w:p w14:paraId="60748BC8" w14:textId="45AF2495"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 xml:space="preserve">A fire safety blanket </w:t>
      </w:r>
      <w:r w:rsidR="008C5D7C" w:rsidRPr="00D310B5">
        <w:rPr>
          <w:rFonts w:ascii="Century Gothic" w:hAnsi="Century Gothic"/>
        </w:rPr>
        <w:t>will</w:t>
      </w:r>
      <w:r w:rsidRPr="00D310B5">
        <w:rPr>
          <w:rFonts w:ascii="Century Gothic" w:hAnsi="Century Gothic"/>
        </w:rPr>
        <w:t xml:space="preserve"> be kept next to the cooker at all times. </w:t>
      </w:r>
    </w:p>
    <w:p w14:paraId="72235BE8" w14:textId="77777777"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 xml:space="preserve">If any cooking or food preparation is taking place in the classroom, all surfaces will be cleaned before and after use. </w:t>
      </w:r>
    </w:p>
    <w:p w14:paraId="5189D4D5" w14:textId="437C04BD"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T</w:t>
      </w:r>
      <w:r w:rsidR="008C5D7C" w:rsidRPr="00D310B5">
        <w:rPr>
          <w:rFonts w:ascii="Century Gothic" w:hAnsi="Century Gothic"/>
        </w:rPr>
        <w:t>As</w:t>
      </w:r>
      <w:r w:rsidRPr="00D310B5">
        <w:rPr>
          <w:rFonts w:ascii="Century Gothic" w:hAnsi="Century Gothic"/>
        </w:rPr>
        <w:t xml:space="preserve"> may take a maximum of </w:t>
      </w:r>
      <w:r w:rsidRPr="00D310B5">
        <w:rPr>
          <w:rFonts w:ascii="Century Gothic" w:hAnsi="Century Gothic"/>
          <w:bCs/>
        </w:rPr>
        <w:t>four</w:t>
      </w:r>
      <w:r w:rsidRPr="00D310B5">
        <w:rPr>
          <w:rFonts w:ascii="Century Gothic" w:hAnsi="Century Gothic"/>
        </w:rPr>
        <w:t xml:space="preserve"> </w:t>
      </w:r>
      <w:r w:rsidR="000A4D8A" w:rsidRPr="00D310B5">
        <w:rPr>
          <w:rFonts w:ascii="Century Gothic" w:hAnsi="Century Gothic"/>
        </w:rPr>
        <w:t>pupils</w:t>
      </w:r>
      <w:r w:rsidRPr="00D310B5">
        <w:rPr>
          <w:rFonts w:ascii="Century Gothic" w:hAnsi="Century Gothic"/>
        </w:rPr>
        <w:t xml:space="preserve"> to cook in the canteen. </w:t>
      </w:r>
    </w:p>
    <w:p w14:paraId="2FB6CB78" w14:textId="2542793A"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 xml:space="preserve">Parent helpers </w:t>
      </w:r>
      <w:r w:rsidR="008C5D7C" w:rsidRPr="00D310B5">
        <w:rPr>
          <w:rFonts w:ascii="Century Gothic" w:hAnsi="Century Gothic"/>
        </w:rPr>
        <w:t>will</w:t>
      </w:r>
      <w:r w:rsidRPr="00D310B5">
        <w:rPr>
          <w:rFonts w:ascii="Century Gothic" w:hAnsi="Century Gothic"/>
        </w:rPr>
        <w:t xml:space="preserve"> be supervised when cooking with groups of </w:t>
      </w:r>
      <w:r w:rsidR="000A4D8A" w:rsidRPr="00D310B5">
        <w:rPr>
          <w:rFonts w:ascii="Century Gothic" w:hAnsi="Century Gothic"/>
        </w:rPr>
        <w:t>pupils</w:t>
      </w:r>
      <w:r w:rsidRPr="00D310B5">
        <w:rPr>
          <w:rFonts w:ascii="Century Gothic" w:hAnsi="Century Gothic"/>
        </w:rPr>
        <w:t>.</w:t>
      </w:r>
    </w:p>
    <w:p w14:paraId="12A87724" w14:textId="432C6DF6"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 xml:space="preserve">Teachers and </w:t>
      </w:r>
      <w:r w:rsidR="008C5D7C" w:rsidRPr="00D310B5">
        <w:rPr>
          <w:rFonts w:ascii="Century Gothic" w:hAnsi="Century Gothic"/>
        </w:rPr>
        <w:t>TAs</w:t>
      </w:r>
      <w:r w:rsidRPr="00D310B5">
        <w:rPr>
          <w:rFonts w:ascii="Century Gothic" w:hAnsi="Century Gothic"/>
        </w:rPr>
        <w:t xml:space="preserve"> </w:t>
      </w:r>
      <w:r w:rsidR="008C5D7C" w:rsidRPr="00D310B5">
        <w:rPr>
          <w:rFonts w:ascii="Century Gothic" w:hAnsi="Century Gothic"/>
        </w:rPr>
        <w:t>will</w:t>
      </w:r>
      <w:r w:rsidRPr="00D310B5">
        <w:rPr>
          <w:rFonts w:ascii="Century Gothic" w:hAnsi="Century Gothic"/>
        </w:rPr>
        <w:t xml:space="preserve"> oversee that all cupboards, table </w:t>
      </w:r>
      <w:r w:rsidRPr="00D310B5">
        <w:rPr>
          <w:rFonts w:ascii="Century Gothic" w:hAnsi="Century Gothic"/>
          <w:noProof/>
        </w:rPr>
        <w:t>tops</w:t>
      </w:r>
      <w:r w:rsidRPr="00D310B5">
        <w:rPr>
          <w:rFonts w:ascii="Century Gothic" w:hAnsi="Century Gothic"/>
        </w:rPr>
        <w:t xml:space="preserve"> and cookers are clean and in working order. </w:t>
      </w:r>
    </w:p>
    <w:p w14:paraId="663439DF" w14:textId="77777777" w:rsidR="00A67713" w:rsidRDefault="00A67713">
      <w:pPr>
        <w:rPr>
          <w:rFonts w:ascii="Century Gothic" w:hAnsi="Century Gothic" w:cstheme="majorHAnsi"/>
          <w:b/>
          <w:sz w:val="28"/>
          <w:szCs w:val="32"/>
        </w:rPr>
      </w:pPr>
      <w:bookmarkStart w:id="22" w:name="_Teaching"/>
      <w:bookmarkEnd w:id="22"/>
      <w:r>
        <w:rPr>
          <w:rFonts w:ascii="Century Gothic" w:hAnsi="Century Gothic"/>
        </w:rPr>
        <w:br w:type="page"/>
      </w:r>
    </w:p>
    <w:p w14:paraId="297E0FD5" w14:textId="1BF6CD71" w:rsidR="004577CC" w:rsidRPr="00D310B5" w:rsidRDefault="004577CC" w:rsidP="004577CC">
      <w:pPr>
        <w:pStyle w:val="Heading10"/>
        <w:rPr>
          <w:rFonts w:ascii="Century Gothic" w:hAnsi="Century Gothic"/>
        </w:rPr>
      </w:pPr>
      <w:r w:rsidRPr="00D310B5">
        <w:rPr>
          <w:rFonts w:ascii="Century Gothic" w:hAnsi="Century Gothic"/>
        </w:rPr>
        <w:t xml:space="preserve">Teaching </w:t>
      </w:r>
    </w:p>
    <w:p w14:paraId="21B58DEA" w14:textId="59F05BA8" w:rsidR="004577CC" w:rsidRPr="00D310B5" w:rsidRDefault="008C5D7C" w:rsidP="004577CC">
      <w:pPr>
        <w:pStyle w:val="TSB-Level1Numbers"/>
        <w:numPr>
          <w:ilvl w:val="1"/>
          <w:numId w:val="32"/>
        </w:numPr>
        <w:ind w:left="1418" w:hanging="567"/>
        <w:rPr>
          <w:rFonts w:ascii="Century Gothic" w:hAnsi="Century Gothic"/>
          <w:b/>
          <w:color w:val="FFD006"/>
        </w:rPr>
      </w:pPr>
      <w:r w:rsidRPr="00D310B5">
        <w:rPr>
          <w:rFonts w:ascii="Century Gothic" w:hAnsi="Century Gothic"/>
        </w:rPr>
        <w:t xml:space="preserve">The school </w:t>
      </w:r>
      <w:r w:rsidR="004577CC" w:rsidRPr="00D310B5">
        <w:rPr>
          <w:rFonts w:ascii="Century Gothic" w:hAnsi="Century Gothic"/>
        </w:rPr>
        <w:t xml:space="preserve">uses a variety of teaching and learning styles in D&amp;T lessons, the main aim of these lessons is to develop pupils’ knowledge, </w:t>
      </w:r>
      <w:r w:rsidR="004577CC" w:rsidRPr="00D310B5">
        <w:rPr>
          <w:rFonts w:ascii="Century Gothic" w:hAnsi="Century Gothic"/>
          <w:noProof/>
        </w:rPr>
        <w:t>skills</w:t>
      </w:r>
      <w:r w:rsidR="004577CC" w:rsidRPr="00D310B5">
        <w:rPr>
          <w:rFonts w:ascii="Century Gothic" w:hAnsi="Century Gothic"/>
        </w:rPr>
        <w:t xml:space="preserve"> and understanding. Teachers </w:t>
      </w:r>
      <w:r w:rsidR="00B56D53" w:rsidRPr="00D310B5">
        <w:rPr>
          <w:rFonts w:ascii="Century Gothic" w:hAnsi="Century Gothic"/>
        </w:rPr>
        <w:t xml:space="preserve">will </w:t>
      </w:r>
      <w:r w:rsidR="004577CC" w:rsidRPr="00D310B5">
        <w:rPr>
          <w:rFonts w:ascii="Century Gothic" w:hAnsi="Century Gothic"/>
        </w:rPr>
        <w:t xml:space="preserve">ensure </w:t>
      </w:r>
      <w:r w:rsidR="000A4D8A" w:rsidRPr="00D310B5">
        <w:rPr>
          <w:rFonts w:ascii="Century Gothic" w:hAnsi="Century Gothic"/>
        </w:rPr>
        <w:t>pupils</w:t>
      </w:r>
      <w:r w:rsidR="004577CC" w:rsidRPr="00D310B5">
        <w:rPr>
          <w:rFonts w:ascii="Century Gothic" w:hAnsi="Century Gothic"/>
        </w:rPr>
        <w:t xml:space="preserve"> apply their knowledge and understanding when developing ideas, planning and making </w:t>
      </w:r>
      <w:r w:rsidR="004577CC" w:rsidRPr="00D310B5">
        <w:rPr>
          <w:rFonts w:ascii="Century Gothic" w:hAnsi="Century Gothic"/>
          <w:noProof/>
        </w:rPr>
        <w:t>products,</w:t>
      </w:r>
      <w:r w:rsidR="004577CC" w:rsidRPr="00D310B5">
        <w:rPr>
          <w:rFonts w:ascii="Century Gothic" w:hAnsi="Century Gothic"/>
        </w:rPr>
        <w:t xml:space="preserve"> and then evaluating them. </w:t>
      </w:r>
    </w:p>
    <w:p w14:paraId="4D1200EE" w14:textId="111A7D86" w:rsidR="004577CC" w:rsidRPr="00D310B5" w:rsidRDefault="00B56D53" w:rsidP="004577CC">
      <w:pPr>
        <w:pStyle w:val="TSB-Level1Numbers"/>
        <w:numPr>
          <w:ilvl w:val="1"/>
          <w:numId w:val="32"/>
        </w:numPr>
        <w:ind w:left="1418" w:hanging="567"/>
        <w:rPr>
          <w:rFonts w:ascii="Century Gothic" w:hAnsi="Century Gothic"/>
          <w:b/>
          <w:color w:val="FFD006"/>
        </w:rPr>
      </w:pPr>
      <w:r w:rsidRPr="00D310B5">
        <w:rPr>
          <w:rFonts w:ascii="Century Gothic" w:hAnsi="Century Gothic"/>
        </w:rPr>
        <w:t>The school</w:t>
      </w:r>
      <w:r w:rsidRPr="00D310B5">
        <w:rPr>
          <w:rFonts w:ascii="Century Gothic" w:hAnsi="Century Gothic"/>
          <w:b/>
        </w:rPr>
        <w:t xml:space="preserve"> </w:t>
      </w:r>
      <w:r w:rsidR="004577CC" w:rsidRPr="00D310B5">
        <w:rPr>
          <w:rFonts w:ascii="Century Gothic" w:hAnsi="Century Gothic"/>
        </w:rPr>
        <w:t xml:space="preserve">aims to do this through a mixture of whole-class teaching, </w:t>
      </w:r>
      <w:r w:rsidR="004577CC" w:rsidRPr="00D310B5">
        <w:rPr>
          <w:rFonts w:ascii="Century Gothic" w:hAnsi="Century Gothic"/>
          <w:noProof/>
        </w:rPr>
        <w:t>group work,</w:t>
      </w:r>
      <w:r w:rsidR="004577CC" w:rsidRPr="00D310B5">
        <w:rPr>
          <w:rFonts w:ascii="Century Gothic" w:hAnsi="Century Gothic"/>
        </w:rPr>
        <w:t xml:space="preserve"> and individual activities. Pupils are given the opportunity to work on their own and collaborate with others, listening to their classmates’ ideas and treating these with respect. </w:t>
      </w:r>
    </w:p>
    <w:p w14:paraId="0767D80F" w14:textId="77777777"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 xml:space="preserve">Principles for effective teaching include: </w:t>
      </w:r>
    </w:p>
    <w:p w14:paraId="578E9311" w14:textId="77777777" w:rsidR="004577CC" w:rsidRPr="00D310B5" w:rsidRDefault="004577CC" w:rsidP="00322EF6">
      <w:pPr>
        <w:pStyle w:val="TSB-PolicyBullets"/>
        <w:rPr>
          <w:rFonts w:ascii="Century Gothic" w:hAnsi="Century Gothic"/>
        </w:rPr>
      </w:pPr>
      <w:r w:rsidRPr="00D310B5">
        <w:rPr>
          <w:rFonts w:ascii="Century Gothic" w:hAnsi="Century Gothic"/>
        </w:rPr>
        <w:t>Setting tasks in the context of pupils’ prior knowledge.</w:t>
      </w:r>
    </w:p>
    <w:p w14:paraId="13ACE6DE" w14:textId="77777777" w:rsidR="004577CC" w:rsidRPr="00D310B5" w:rsidRDefault="004577CC" w:rsidP="00322EF6">
      <w:pPr>
        <w:pStyle w:val="TSB-PolicyBullets"/>
        <w:rPr>
          <w:rFonts w:ascii="Century Gothic" w:hAnsi="Century Gothic"/>
        </w:rPr>
      </w:pPr>
      <w:r w:rsidRPr="00D310B5">
        <w:rPr>
          <w:rFonts w:ascii="Century Gothic" w:hAnsi="Century Gothic"/>
        </w:rPr>
        <w:t xml:space="preserve">Promoting active learning. </w:t>
      </w:r>
    </w:p>
    <w:p w14:paraId="6B219781" w14:textId="77777777" w:rsidR="004577CC" w:rsidRPr="00D310B5" w:rsidRDefault="004577CC" w:rsidP="00322EF6">
      <w:pPr>
        <w:pStyle w:val="TSB-PolicyBullets"/>
        <w:rPr>
          <w:rFonts w:ascii="Century Gothic" w:hAnsi="Century Gothic"/>
        </w:rPr>
      </w:pPr>
      <w:r w:rsidRPr="00D310B5">
        <w:rPr>
          <w:rFonts w:ascii="Century Gothic" w:hAnsi="Century Gothic"/>
        </w:rPr>
        <w:t>Inspiring, exciting and motivating pupils to know more.</w:t>
      </w:r>
    </w:p>
    <w:p w14:paraId="7A939256" w14:textId="0DCB0ECD" w:rsidR="004577CC" w:rsidRPr="00D310B5" w:rsidRDefault="004577CC" w:rsidP="004577CC">
      <w:pPr>
        <w:pStyle w:val="TSB-Level1Numbers"/>
        <w:rPr>
          <w:rFonts w:ascii="Century Gothic" w:hAnsi="Century Gothic"/>
        </w:rPr>
      </w:pPr>
      <w:r w:rsidRPr="00D310B5">
        <w:rPr>
          <w:rFonts w:ascii="Century Gothic" w:hAnsi="Century Gothic"/>
        </w:rPr>
        <w:t>Strategies for effective teaching include:</w:t>
      </w:r>
    </w:p>
    <w:p w14:paraId="11FAD94B" w14:textId="7F49FA52" w:rsidR="004577CC" w:rsidRPr="00D310B5" w:rsidRDefault="004577CC" w:rsidP="00322EF6">
      <w:pPr>
        <w:pStyle w:val="TSB-PolicyBullets"/>
        <w:rPr>
          <w:rFonts w:ascii="Century Gothic" w:hAnsi="Century Gothic"/>
        </w:rPr>
      </w:pPr>
      <w:r w:rsidRPr="00D310B5">
        <w:rPr>
          <w:rFonts w:ascii="Century Gothic" w:hAnsi="Century Gothic"/>
        </w:rPr>
        <w:t>Ensuring the teaching methods used suit the purpose and needs of</w:t>
      </w:r>
      <w:r w:rsidR="000A4D8A" w:rsidRPr="00D310B5">
        <w:rPr>
          <w:rFonts w:ascii="Century Gothic" w:hAnsi="Century Gothic"/>
        </w:rPr>
        <w:t xml:space="preserve"> pupils</w:t>
      </w:r>
      <w:r w:rsidRPr="00D310B5">
        <w:rPr>
          <w:rFonts w:ascii="Century Gothic" w:hAnsi="Century Gothic"/>
        </w:rPr>
        <w:t>.</w:t>
      </w:r>
    </w:p>
    <w:p w14:paraId="5F6ED202" w14:textId="77777777" w:rsidR="004577CC" w:rsidRPr="00D310B5" w:rsidRDefault="004577CC" w:rsidP="00322EF6">
      <w:pPr>
        <w:pStyle w:val="TSB-PolicyBullets"/>
        <w:rPr>
          <w:rFonts w:ascii="Century Gothic" w:hAnsi="Century Gothic"/>
        </w:rPr>
      </w:pPr>
      <w:r w:rsidRPr="00D310B5">
        <w:rPr>
          <w:rFonts w:ascii="Century Gothic" w:hAnsi="Century Gothic"/>
        </w:rPr>
        <w:t>Providing a meaningful context and clear purpose when assigning tasks.</w:t>
      </w:r>
    </w:p>
    <w:p w14:paraId="397B86AC" w14:textId="77777777" w:rsidR="004577CC" w:rsidRPr="00D310B5" w:rsidRDefault="004577CC" w:rsidP="00322EF6">
      <w:pPr>
        <w:pStyle w:val="TSB-PolicyBullets"/>
        <w:rPr>
          <w:rFonts w:ascii="Century Gothic" w:hAnsi="Century Gothic"/>
        </w:rPr>
      </w:pPr>
      <w:r w:rsidRPr="00D310B5">
        <w:rPr>
          <w:rFonts w:ascii="Century Gothic" w:hAnsi="Century Gothic"/>
        </w:rPr>
        <w:t>Investigating, disassembly and evaluative activities.</w:t>
      </w:r>
    </w:p>
    <w:p w14:paraId="52EA3632" w14:textId="4744E5CD" w:rsidR="004577CC" w:rsidRPr="00D310B5" w:rsidRDefault="004577CC" w:rsidP="00322EF6">
      <w:pPr>
        <w:pStyle w:val="TSB-PolicyBullets"/>
        <w:rPr>
          <w:rFonts w:ascii="Century Gothic" w:hAnsi="Century Gothic"/>
        </w:rPr>
      </w:pPr>
      <w:r w:rsidRPr="00D310B5">
        <w:rPr>
          <w:rFonts w:ascii="Century Gothic" w:hAnsi="Century Gothic"/>
        </w:rPr>
        <w:t xml:space="preserve">Using focussed practical tasks to help </w:t>
      </w:r>
      <w:r w:rsidR="000A4D8A" w:rsidRPr="00D310B5">
        <w:rPr>
          <w:rFonts w:ascii="Century Gothic" w:hAnsi="Century Gothic"/>
        </w:rPr>
        <w:t>pupils</w:t>
      </w:r>
      <w:r w:rsidRPr="00D310B5">
        <w:rPr>
          <w:rFonts w:ascii="Century Gothic" w:hAnsi="Century Gothic"/>
        </w:rPr>
        <w:t xml:space="preserve"> make and evaluate products.</w:t>
      </w:r>
    </w:p>
    <w:p w14:paraId="7E2E0177" w14:textId="77777777" w:rsidR="004577CC" w:rsidRPr="00D310B5" w:rsidRDefault="004577CC" w:rsidP="00322EF6">
      <w:pPr>
        <w:pStyle w:val="TSB-PolicyBullets"/>
        <w:rPr>
          <w:rFonts w:ascii="Century Gothic" w:hAnsi="Century Gothic"/>
        </w:rPr>
      </w:pPr>
      <w:r w:rsidRPr="00D310B5">
        <w:rPr>
          <w:rFonts w:ascii="Century Gothic" w:hAnsi="Century Gothic"/>
        </w:rPr>
        <w:t>Ensuring tasks are built on skills and understanding.</w:t>
      </w:r>
    </w:p>
    <w:p w14:paraId="42037643" w14:textId="39142AEA" w:rsidR="004577CC" w:rsidRPr="00D310B5" w:rsidRDefault="00140E65" w:rsidP="00140E65">
      <w:pPr>
        <w:pStyle w:val="Heading10"/>
        <w:rPr>
          <w:rFonts w:ascii="Century Gothic" w:hAnsi="Century Gothic"/>
        </w:rPr>
      </w:pPr>
      <w:r w:rsidRPr="00D310B5">
        <w:rPr>
          <w:rFonts w:ascii="Century Gothic" w:hAnsi="Century Gothic"/>
        </w:rPr>
        <w:t xml:space="preserve">Assessment </w:t>
      </w:r>
    </w:p>
    <w:p w14:paraId="228A0E1C" w14:textId="77777777" w:rsidR="00140E65" w:rsidRPr="00D310B5" w:rsidRDefault="00140E65" w:rsidP="00140E65">
      <w:pPr>
        <w:pStyle w:val="TSB-Level1Numbers"/>
        <w:numPr>
          <w:ilvl w:val="1"/>
          <w:numId w:val="32"/>
        </w:numPr>
        <w:ind w:left="1480" w:hanging="629"/>
        <w:rPr>
          <w:rFonts w:ascii="Century Gothic" w:hAnsi="Century Gothic"/>
        </w:rPr>
      </w:pPr>
      <w:r w:rsidRPr="00D310B5">
        <w:rPr>
          <w:rFonts w:ascii="Century Gothic" w:hAnsi="Century Gothic"/>
        </w:rPr>
        <w:t>Pupils’ D&amp;T work may be assessed throughout the design process and by teachers judging recorded work. Teachers will also assess pupils’:</w:t>
      </w:r>
    </w:p>
    <w:p w14:paraId="63F4C730" w14:textId="77777777" w:rsidR="00140E65" w:rsidRPr="00D310B5" w:rsidRDefault="00140E65" w:rsidP="00322EF6">
      <w:pPr>
        <w:pStyle w:val="TSB-PolicyBullets"/>
        <w:rPr>
          <w:rFonts w:ascii="Century Gothic" w:hAnsi="Century Gothic"/>
        </w:rPr>
      </w:pPr>
      <w:r w:rsidRPr="00D310B5">
        <w:rPr>
          <w:rFonts w:ascii="Century Gothic" w:hAnsi="Century Gothic"/>
        </w:rPr>
        <w:t>Knowledge of tools, materials and equipment.</w:t>
      </w:r>
    </w:p>
    <w:p w14:paraId="408A6CB8" w14:textId="77777777" w:rsidR="00140E65" w:rsidRPr="00D310B5" w:rsidRDefault="00140E65" w:rsidP="00322EF6">
      <w:pPr>
        <w:pStyle w:val="TSB-PolicyBullets"/>
        <w:rPr>
          <w:rFonts w:ascii="Century Gothic" w:hAnsi="Century Gothic"/>
        </w:rPr>
      </w:pPr>
      <w:r w:rsidRPr="00D310B5">
        <w:rPr>
          <w:rFonts w:ascii="Century Gothic" w:hAnsi="Century Gothic"/>
        </w:rPr>
        <w:t>Ability to record and communicate their design ideas in a clear manner.</w:t>
      </w:r>
    </w:p>
    <w:p w14:paraId="19799CC6" w14:textId="77777777" w:rsidR="00140E65" w:rsidRPr="00D310B5" w:rsidRDefault="00140E65" w:rsidP="00322EF6">
      <w:pPr>
        <w:pStyle w:val="TSB-PolicyBullets"/>
        <w:rPr>
          <w:rFonts w:ascii="Century Gothic" w:hAnsi="Century Gothic"/>
        </w:rPr>
      </w:pPr>
      <w:r w:rsidRPr="00D310B5">
        <w:rPr>
          <w:rFonts w:ascii="Century Gothic" w:hAnsi="Century Gothic"/>
        </w:rPr>
        <w:t>Personal qualities and attitudes towards their work.</w:t>
      </w:r>
    </w:p>
    <w:p w14:paraId="698007CF" w14:textId="77777777" w:rsidR="00140E65" w:rsidRPr="00D310B5" w:rsidRDefault="00140E65" w:rsidP="00322EF6">
      <w:pPr>
        <w:pStyle w:val="TSB-PolicyBullets"/>
        <w:rPr>
          <w:rFonts w:ascii="Century Gothic" w:hAnsi="Century Gothic"/>
        </w:rPr>
      </w:pPr>
      <w:r w:rsidRPr="00D310B5">
        <w:rPr>
          <w:rFonts w:ascii="Century Gothic" w:hAnsi="Century Gothic"/>
        </w:rPr>
        <w:t>Ability to explain what they have created and how.</w:t>
      </w:r>
    </w:p>
    <w:p w14:paraId="6FB86CA8" w14:textId="77777777" w:rsidR="00140E65" w:rsidRPr="00D310B5" w:rsidRDefault="00140E65" w:rsidP="00322EF6">
      <w:pPr>
        <w:pStyle w:val="TSB-PolicyBullets"/>
        <w:rPr>
          <w:rFonts w:ascii="Century Gothic" w:hAnsi="Century Gothic"/>
        </w:rPr>
      </w:pPr>
      <w:r w:rsidRPr="00D310B5">
        <w:rPr>
          <w:rFonts w:ascii="Century Gothic" w:hAnsi="Century Gothic"/>
        </w:rPr>
        <w:t>Ability to use tools and materials safely and effectively.</w:t>
      </w:r>
    </w:p>
    <w:p w14:paraId="112D6EC8" w14:textId="77777777" w:rsidR="00140E65" w:rsidRPr="00D310B5" w:rsidRDefault="00140E65" w:rsidP="00322EF6">
      <w:pPr>
        <w:pStyle w:val="TSB-PolicyBullets"/>
        <w:rPr>
          <w:rFonts w:ascii="Century Gothic" w:hAnsi="Century Gothic"/>
        </w:rPr>
      </w:pPr>
      <w:r w:rsidRPr="00D310B5">
        <w:rPr>
          <w:rFonts w:ascii="Century Gothic" w:hAnsi="Century Gothic"/>
        </w:rPr>
        <w:t xml:space="preserve">Ability to evaluate their work and the work of others. </w:t>
      </w:r>
    </w:p>
    <w:p w14:paraId="2A3E3D45" w14:textId="77777777" w:rsidR="00140E65" w:rsidRPr="00D310B5" w:rsidRDefault="00140E65" w:rsidP="00140E65">
      <w:pPr>
        <w:pStyle w:val="TSB-Level1Numbers"/>
        <w:ind w:left="1424" w:hanging="431"/>
        <w:rPr>
          <w:rFonts w:ascii="Century Gothic" w:hAnsi="Century Gothic"/>
        </w:rPr>
      </w:pPr>
      <w:r w:rsidRPr="00D310B5">
        <w:rPr>
          <w:rFonts w:ascii="Century Gothic" w:hAnsi="Century Gothic"/>
        </w:rPr>
        <w:t xml:space="preserve">The majority of assessments will be conducted through observations and discussion. </w:t>
      </w:r>
    </w:p>
    <w:p w14:paraId="30C15AF5" w14:textId="77777777" w:rsidR="00140E65" w:rsidRPr="00D310B5" w:rsidRDefault="00140E65" w:rsidP="00140E65">
      <w:pPr>
        <w:pStyle w:val="TSB-Level1Numbers"/>
        <w:ind w:left="1424" w:hanging="431"/>
        <w:rPr>
          <w:rFonts w:ascii="Century Gothic" w:hAnsi="Century Gothic"/>
        </w:rPr>
      </w:pPr>
      <w:r w:rsidRPr="00D310B5">
        <w:rPr>
          <w:rFonts w:ascii="Century Gothic" w:hAnsi="Century Gothic"/>
        </w:rPr>
        <w:t xml:space="preserve">Assessments will be recorded in the end of year reports to parents. A selection of work may be retained as evidence or photographed for this purpose. </w:t>
      </w:r>
    </w:p>
    <w:p w14:paraId="55BF2F65" w14:textId="264809B2" w:rsidR="00140E65" w:rsidRPr="00D310B5" w:rsidRDefault="00140E65" w:rsidP="00140E65">
      <w:pPr>
        <w:pStyle w:val="Heading10"/>
        <w:rPr>
          <w:rFonts w:ascii="Century Gothic" w:hAnsi="Century Gothic"/>
        </w:rPr>
      </w:pPr>
      <w:bookmarkStart w:id="23" w:name="_Resources_and_equipment"/>
      <w:bookmarkEnd w:id="23"/>
      <w:r w:rsidRPr="00D310B5">
        <w:rPr>
          <w:rFonts w:ascii="Century Gothic" w:hAnsi="Century Gothic"/>
        </w:rPr>
        <w:t xml:space="preserve">Resources and equipment </w:t>
      </w:r>
    </w:p>
    <w:p w14:paraId="3D9DEC4C" w14:textId="135056BD" w:rsidR="00140E65" w:rsidRPr="00D310B5" w:rsidRDefault="00B56D53" w:rsidP="00140E65">
      <w:pPr>
        <w:pStyle w:val="TSB-Level1Numbers"/>
        <w:numPr>
          <w:ilvl w:val="1"/>
          <w:numId w:val="32"/>
        </w:numPr>
        <w:ind w:left="1480" w:hanging="629"/>
        <w:rPr>
          <w:rFonts w:ascii="Century Gothic" w:hAnsi="Century Gothic"/>
          <w:b/>
          <w:color w:val="FFD006"/>
        </w:rPr>
      </w:pPr>
      <w:r w:rsidRPr="00D310B5">
        <w:rPr>
          <w:rFonts w:ascii="Century Gothic" w:hAnsi="Century Gothic"/>
        </w:rPr>
        <w:t xml:space="preserve">The school </w:t>
      </w:r>
      <w:r w:rsidR="00140E65" w:rsidRPr="00D310B5">
        <w:rPr>
          <w:rFonts w:ascii="Century Gothic" w:hAnsi="Century Gothic"/>
        </w:rPr>
        <w:t xml:space="preserve">has a selection of centrally stored materials, </w:t>
      </w:r>
      <w:r w:rsidR="00140E65" w:rsidRPr="00D310B5">
        <w:rPr>
          <w:rFonts w:ascii="Century Gothic" w:hAnsi="Century Gothic"/>
          <w:noProof/>
        </w:rPr>
        <w:t>tools</w:t>
      </w:r>
      <w:r w:rsidR="00140E65" w:rsidRPr="00D310B5">
        <w:rPr>
          <w:rFonts w:ascii="Century Gothic" w:hAnsi="Century Gothic"/>
        </w:rPr>
        <w:t xml:space="preserve"> and equipment to ensure that all pupils have access to the necessary resources. The D&amp;T budget covers the cost of materials and replacement tools. Teachers will be required to maintain the tools and equipment in their room.</w:t>
      </w:r>
    </w:p>
    <w:p w14:paraId="6E7F0429" w14:textId="09BE50A0" w:rsidR="00140E65" w:rsidRPr="00D310B5" w:rsidRDefault="00140E65" w:rsidP="00140E65">
      <w:pPr>
        <w:pStyle w:val="TSB-Level1Numbers"/>
        <w:numPr>
          <w:ilvl w:val="1"/>
          <w:numId w:val="32"/>
        </w:numPr>
        <w:ind w:left="1480" w:hanging="629"/>
        <w:rPr>
          <w:rFonts w:ascii="Century Gothic" w:hAnsi="Century Gothic"/>
          <w:b/>
          <w:color w:val="FFD006"/>
        </w:rPr>
      </w:pPr>
      <w:r w:rsidRPr="00D310B5">
        <w:rPr>
          <w:rFonts w:ascii="Century Gothic" w:hAnsi="Century Gothic"/>
        </w:rPr>
        <w:t>Pupils may occasionally be asked to bring materials from home if they can; however, to allow all pupils the same opportunities,</w:t>
      </w:r>
      <w:r w:rsidR="00B56D53" w:rsidRPr="00D310B5">
        <w:rPr>
          <w:rFonts w:ascii="Century Gothic" w:hAnsi="Century Gothic"/>
        </w:rPr>
        <w:t xml:space="preserve"> pupils that are unable to do this will be provided for.</w:t>
      </w:r>
      <w:r w:rsidRPr="00D310B5">
        <w:rPr>
          <w:rFonts w:ascii="Century Gothic" w:hAnsi="Century Gothic"/>
        </w:rPr>
        <w:t xml:space="preserve"> </w:t>
      </w:r>
    </w:p>
    <w:p w14:paraId="06F69FB7" w14:textId="4C4A7C8F" w:rsidR="00140E65" w:rsidRPr="00D310B5" w:rsidRDefault="00140E65" w:rsidP="00140E65">
      <w:pPr>
        <w:pStyle w:val="TSB-Level1Numbers"/>
        <w:numPr>
          <w:ilvl w:val="1"/>
          <w:numId w:val="32"/>
        </w:numPr>
        <w:ind w:left="1480" w:hanging="629"/>
        <w:rPr>
          <w:rFonts w:ascii="Century Gothic" w:hAnsi="Century Gothic"/>
        </w:rPr>
      </w:pPr>
      <w:r w:rsidRPr="00D310B5">
        <w:rPr>
          <w:rFonts w:ascii="Century Gothic" w:hAnsi="Century Gothic"/>
        </w:rPr>
        <w:t xml:space="preserve">At the start of every school </w:t>
      </w:r>
      <w:r w:rsidRPr="00D310B5">
        <w:rPr>
          <w:rFonts w:ascii="Century Gothic" w:hAnsi="Century Gothic"/>
          <w:noProof/>
        </w:rPr>
        <w:t>year,</w:t>
      </w:r>
      <w:r w:rsidRPr="00D310B5">
        <w:rPr>
          <w:rFonts w:ascii="Century Gothic" w:hAnsi="Century Gothic"/>
        </w:rPr>
        <w:t xml:space="preserve"> the </w:t>
      </w:r>
      <w:r w:rsidR="00B56D53" w:rsidRPr="00D310B5">
        <w:rPr>
          <w:rFonts w:ascii="Century Gothic" w:hAnsi="Century Gothic"/>
        </w:rPr>
        <w:t xml:space="preserve">D&amp;T </w:t>
      </w:r>
      <w:r w:rsidRPr="00D310B5">
        <w:rPr>
          <w:rFonts w:ascii="Century Gothic" w:hAnsi="Century Gothic"/>
        </w:rPr>
        <w:t xml:space="preserve">subject leader and </w:t>
      </w:r>
      <w:r w:rsidRPr="00D310B5">
        <w:rPr>
          <w:rFonts w:ascii="Century Gothic" w:hAnsi="Century Gothic"/>
          <w:noProof/>
        </w:rPr>
        <w:t>headteacher</w:t>
      </w:r>
      <w:r w:rsidRPr="00D310B5">
        <w:rPr>
          <w:rFonts w:ascii="Century Gothic" w:hAnsi="Century Gothic"/>
        </w:rPr>
        <w:t xml:space="preserve"> will assess the school’s D&amp;T tools and materials to ensure there is sufficient equipment for pupils, allowing funds to be allocated where necessary.  </w:t>
      </w:r>
    </w:p>
    <w:p w14:paraId="34A8A8AA" w14:textId="336BB502" w:rsidR="00140E65" w:rsidRPr="00D310B5" w:rsidRDefault="00140E65" w:rsidP="00140E65">
      <w:pPr>
        <w:pStyle w:val="Heading10"/>
        <w:rPr>
          <w:rFonts w:ascii="Century Gothic" w:hAnsi="Century Gothic"/>
        </w:rPr>
      </w:pPr>
      <w:bookmarkStart w:id="24" w:name="_Monitoring_and_review"/>
      <w:bookmarkEnd w:id="24"/>
      <w:r w:rsidRPr="00D310B5">
        <w:rPr>
          <w:rFonts w:ascii="Century Gothic" w:hAnsi="Century Gothic"/>
        </w:rPr>
        <w:t xml:space="preserve">Monitoring and review </w:t>
      </w:r>
    </w:p>
    <w:p w14:paraId="408A9475" w14:textId="29A8109B" w:rsidR="00140E65" w:rsidRPr="00D310B5" w:rsidRDefault="00140E65" w:rsidP="00140E65">
      <w:pPr>
        <w:pStyle w:val="TSB-Level1Numbers"/>
        <w:numPr>
          <w:ilvl w:val="1"/>
          <w:numId w:val="32"/>
        </w:numPr>
        <w:ind w:left="1560" w:hanging="567"/>
        <w:rPr>
          <w:rFonts w:ascii="Century Gothic" w:hAnsi="Century Gothic"/>
        </w:rPr>
      </w:pPr>
      <w:r w:rsidRPr="00D310B5">
        <w:rPr>
          <w:rFonts w:ascii="Century Gothic" w:hAnsi="Century Gothic"/>
        </w:rPr>
        <w:t xml:space="preserve">This policy will be reviewed </w:t>
      </w:r>
      <w:r w:rsidR="0054230F">
        <w:rPr>
          <w:rFonts w:ascii="Century Gothic" w:hAnsi="Century Gothic"/>
        </w:rPr>
        <w:t xml:space="preserve">triennially </w:t>
      </w:r>
      <w:r w:rsidRPr="00D310B5">
        <w:rPr>
          <w:rFonts w:ascii="Century Gothic" w:hAnsi="Century Gothic"/>
        </w:rPr>
        <w:t xml:space="preserve">by the D&amp;T subject leader and the headteacher. </w:t>
      </w:r>
    </w:p>
    <w:p w14:paraId="1F6E1736" w14:textId="77777777" w:rsidR="00140E65" w:rsidRPr="00D310B5" w:rsidRDefault="00140E65" w:rsidP="00140E65">
      <w:pPr>
        <w:pStyle w:val="TSB-Level1Numbers"/>
        <w:numPr>
          <w:ilvl w:val="1"/>
          <w:numId w:val="32"/>
        </w:numPr>
        <w:ind w:left="1560" w:hanging="562"/>
        <w:rPr>
          <w:rFonts w:ascii="Century Gothic" w:hAnsi="Century Gothic"/>
        </w:rPr>
      </w:pPr>
      <w:r w:rsidRPr="00D310B5">
        <w:rPr>
          <w:rFonts w:ascii="Century Gothic" w:hAnsi="Century Gothic"/>
        </w:rPr>
        <w:t xml:space="preserve">Any changes made to this policy will be communicated to all members of staff. </w:t>
      </w:r>
    </w:p>
    <w:p w14:paraId="21DF4415" w14:textId="411B8D78" w:rsidR="00A23725" w:rsidRPr="00D310B5" w:rsidRDefault="00140E65" w:rsidP="00B64560">
      <w:pPr>
        <w:pStyle w:val="TSB-Level1Numbers"/>
        <w:numPr>
          <w:ilvl w:val="1"/>
          <w:numId w:val="32"/>
        </w:numPr>
        <w:ind w:left="1560" w:hanging="567"/>
        <w:rPr>
          <w:rFonts w:ascii="Century Gothic" w:hAnsi="Century Gothic"/>
        </w:rPr>
      </w:pPr>
      <w:r w:rsidRPr="00D310B5">
        <w:rPr>
          <w:rFonts w:ascii="Century Gothic" w:hAnsi="Century Gothic"/>
        </w:rPr>
        <w:t xml:space="preserve">All members of staff directly involved with the teaching of D&amp;T are required to </w:t>
      </w:r>
      <w:r w:rsidRPr="00D310B5">
        <w:rPr>
          <w:rFonts w:ascii="Century Gothic" w:hAnsi="Century Gothic"/>
          <w:noProof/>
        </w:rPr>
        <w:t>familiarise</w:t>
      </w:r>
      <w:r w:rsidRPr="00D310B5">
        <w:rPr>
          <w:rFonts w:ascii="Century Gothic" w:hAnsi="Century Gothic"/>
        </w:rPr>
        <w:t xml:space="preserve"> themselves with this policy. </w:t>
      </w:r>
    </w:p>
    <w:p w14:paraId="2BD463B9" w14:textId="3C577679" w:rsidR="0016046D" w:rsidRPr="00714C42" w:rsidRDefault="0016046D" w:rsidP="00C36D73">
      <w:pPr>
        <w:rPr>
          <w:rFonts w:asciiTheme="minorHAnsi" w:hAnsiTheme="minorHAnsi" w:cstheme="minorHAnsi"/>
          <w:szCs w:val="32"/>
        </w:rPr>
      </w:pPr>
    </w:p>
    <w:sectPr w:rsidR="0016046D" w:rsidRPr="00714C42" w:rsidSect="00C36D73">
      <w:headerReference w:type="default" r:id="rId18"/>
      <w:headerReference w:type="first" r:id="rId19"/>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A8955" w14:textId="77777777" w:rsidR="00B078C8" w:rsidRDefault="00B078C8" w:rsidP="00AD4155">
      <w:r>
        <w:separator/>
      </w:r>
    </w:p>
  </w:endnote>
  <w:endnote w:type="continuationSeparator" w:id="0">
    <w:p w14:paraId="1ADA5049" w14:textId="77777777" w:rsidR="00B078C8" w:rsidRDefault="00B078C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140C274-752D-4A86-B836-E003BC0AE2F8}"/>
  </w:font>
  <w:font w:name="Calibri">
    <w:panose1 w:val="020F0502020204030204"/>
    <w:charset w:val="00"/>
    <w:family w:val="swiss"/>
    <w:pitch w:val="variable"/>
    <w:sig w:usb0="E4002EFF" w:usb1="C000247B" w:usb2="00000009" w:usb3="00000000" w:csb0="000001FF" w:csb1="00000000"/>
    <w:embedRegular r:id="rId2" w:fontKey="{F67FFD91-5F4D-4D95-9A32-1705ECF2885C}"/>
    <w:embedBold r:id="rId3" w:fontKey="{7E730D6E-A946-4F75-86BA-523512133BAE}"/>
  </w:font>
  <w:font w:name="Century Gothic">
    <w:panose1 w:val="020B0502020202020204"/>
    <w:charset w:val="00"/>
    <w:family w:val="swiss"/>
    <w:pitch w:val="variable"/>
    <w:sig w:usb0="00000287" w:usb1="00000000" w:usb2="00000000" w:usb3="00000000" w:csb0="0000009F" w:csb1="00000000"/>
    <w:embedRegular r:id="rId4" w:fontKey="{7AB5D687-4493-4E43-9125-B3C7CE7CDFA6}"/>
    <w:embedBold r:id="rId5" w:fontKey="{AE561452-2CAC-40B1-8DD5-64520F34FD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61C79" w14:textId="77777777" w:rsidR="00935945" w:rsidRDefault="00935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1A6B1" w14:textId="77777777" w:rsidR="00935945" w:rsidRDefault="009359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D8171" w14:textId="77777777" w:rsidR="00935945" w:rsidRDefault="00935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4E65F" w14:textId="77777777" w:rsidR="00B078C8" w:rsidRDefault="00B078C8" w:rsidP="00AD4155">
      <w:r>
        <w:separator/>
      </w:r>
    </w:p>
  </w:footnote>
  <w:footnote w:type="continuationSeparator" w:id="0">
    <w:p w14:paraId="0E91A670" w14:textId="77777777" w:rsidR="00B078C8" w:rsidRDefault="00B078C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0BDE5" w14:textId="77777777" w:rsidR="00935945" w:rsidRDefault="00935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BDF14" w14:textId="77777777" w:rsidR="00935945" w:rsidRDefault="009359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3422E6A7" w:rsidR="00935945" w:rsidRDefault="00935945">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35945" w:rsidRPr="00935945" w:rsidRDefault="00935945">
                          <w:pPr>
                            <w:rPr>
                              <w:color w:val="FFFFFF" w:themeColor="background1"/>
                              <w:sz w:val="8"/>
                            </w:rPr>
                          </w:pPr>
                          <w:bookmarkStart w:id="8" w:name="_Hlk512849464"/>
                          <w:bookmarkStart w:id="9" w:name="_Hlk512849465"/>
                          <w:r w:rsidRPr="00935945">
                            <w:rPr>
                              <w:color w:val="FFFFFF" w:themeColor="background1"/>
                              <w:sz w:val="8"/>
                            </w:rPr>
                            <w:t>Teal Salmon Butty</w:t>
                          </w:r>
                          <w:bookmarkEnd w:id="8"/>
                          <w:bookmarkEnd w:id="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935945" w:rsidRPr="00935945" w:rsidRDefault="00935945">
                    <w:pPr>
                      <w:rPr>
                        <w:color w:val="FFFFFF" w:themeColor="background1"/>
                        <w:sz w:val="8"/>
                      </w:rPr>
                    </w:pPr>
                    <w:bookmarkStart w:id="10" w:name="_Hlk512849464"/>
                    <w:bookmarkStart w:id="11" w:name="_Hlk512849465"/>
                    <w:r w:rsidRPr="00935945">
                      <w:rPr>
                        <w:color w:val="FFFFFF" w:themeColor="background1"/>
                        <w:sz w:val="8"/>
                      </w:rPr>
                      <w:t>Teal Salmon Butty</w:t>
                    </w:r>
                    <w:bookmarkEnd w:id="10"/>
                    <w:bookmarkEnd w:id="11"/>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E85856" w:rsidRDefault="00E858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1E0C7A5C"/>
    <w:multiLevelType w:val="hybridMultilevel"/>
    <w:tmpl w:val="C602EA20"/>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6" w15:restartNumberingAfterBreak="0">
    <w:nsid w:val="1EF97F04"/>
    <w:multiLevelType w:val="hybridMultilevel"/>
    <w:tmpl w:val="0860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A84551D"/>
    <w:multiLevelType w:val="hybridMultilevel"/>
    <w:tmpl w:val="E180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6"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B15AD"/>
    <w:multiLevelType w:val="hybridMultilevel"/>
    <w:tmpl w:val="B6D6E424"/>
    <w:lvl w:ilvl="0" w:tplc="ED4C22C0">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B513EF2"/>
    <w:multiLevelType w:val="hybridMultilevel"/>
    <w:tmpl w:val="F4EC9CF4"/>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25"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8"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059086030">
    <w:abstractNumId w:val="23"/>
  </w:num>
  <w:num w:numId="2" w16cid:durableId="954100886">
    <w:abstractNumId w:val="26"/>
  </w:num>
  <w:num w:numId="3" w16cid:durableId="107359934">
    <w:abstractNumId w:val="14"/>
  </w:num>
  <w:num w:numId="4" w16cid:durableId="710228651">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442313017">
    <w:abstractNumId w:val="0"/>
  </w:num>
  <w:num w:numId="6" w16cid:durableId="1878396680">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325784649">
    <w:abstractNumId w:val="1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516380085">
    <w:abstractNumId w:val="18"/>
  </w:num>
  <w:num w:numId="9" w16cid:durableId="588125388">
    <w:abstractNumId w:val="19"/>
  </w:num>
  <w:num w:numId="10" w16cid:durableId="820846437">
    <w:abstractNumId w:val="4"/>
  </w:num>
  <w:num w:numId="11" w16cid:durableId="1272082620">
    <w:abstractNumId w:val="11"/>
  </w:num>
  <w:num w:numId="12" w16cid:durableId="576550872">
    <w:abstractNumId w:val="27"/>
  </w:num>
  <w:num w:numId="13" w16cid:durableId="338510912">
    <w:abstractNumId w:val="28"/>
  </w:num>
  <w:num w:numId="14" w16cid:durableId="280651320">
    <w:abstractNumId w:val="16"/>
  </w:num>
  <w:num w:numId="15" w16cid:durableId="347174686">
    <w:abstractNumId w:val="8"/>
  </w:num>
  <w:num w:numId="16" w16cid:durableId="1932659793">
    <w:abstractNumId w:val="2"/>
  </w:num>
  <w:num w:numId="17" w16cid:durableId="1054937246">
    <w:abstractNumId w:val="7"/>
  </w:num>
  <w:num w:numId="18" w16cid:durableId="1135566515">
    <w:abstractNumId w:val="13"/>
  </w:num>
  <w:num w:numId="19" w16cid:durableId="72893931">
    <w:abstractNumId w:val="10"/>
  </w:num>
  <w:num w:numId="20" w16cid:durableId="1609702483">
    <w:abstractNumId w:val="20"/>
  </w:num>
  <w:num w:numId="21" w16cid:durableId="1043869827">
    <w:abstractNumId w:val="3"/>
  </w:num>
  <w:num w:numId="22" w16cid:durableId="372465181">
    <w:abstractNumId w:val="17"/>
  </w:num>
  <w:num w:numId="23" w16cid:durableId="2029141656">
    <w:abstractNumId w:val="1"/>
  </w:num>
  <w:num w:numId="24" w16cid:durableId="839781997">
    <w:abstractNumId w:val="22"/>
  </w:num>
  <w:num w:numId="25" w16cid:durableId="511115709">
    <w:abstractNumId w:val="25"/>
  </w:num>
  <w:num w:numId="26" w16cid:durableId="25183898">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850558560">
    <w:abstractNumId w:val="15"/>
  </w:num>
  <w:num w:numId="28" w16cid:durableId="1756514731">
    <w:abstractNumId w:val="21"/>
  </w:num>
  <w:num w:numId="29" w16cid:durableId="604533977">
    <w:abstractNumId w:val="9"/>
  </w:num>
  <w:num w:numId="30" w16cid:durableId="1354110724">
    <w:abstractNumId w:val="6"/>
  </w:num>
  <w:num w:numId="31" w16cid:durableId="1805779158">
    <w:abstractNumId w:val="24"/>
  </w:num>
  <w:num w:numId="32" w16cid:durableId="250898532">
    <w:abstractNumId w:val="12"/>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21597147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704"/>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83D"/>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527A"/>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3E4C"/>
    <w:rsid w:val="00525284"/>
    <w:rsid w:val="005267A5"/>
    <w:rsid w:val="00527A84"/>
    <w:rsid w:val="0053432F"/>
    <w:rsid w:val="00537C1D"/>
    <w:rsid w:val="00540DFC"/>
    <w:rsid w:val="0054230F"/>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6946"/>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75BA"/>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AD6"/>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71D"/>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67713"/>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17AF"/>
    <w:rsid w:val="00AF2FE7"/>
    <w:rsid w:val="00AF4375"/>
    <w:rsid w:val="00AF738B"/>
    <w:rsid w:val="00AF780A"/>
    <w:rsid w:val="00AF7E0E"/>
    <w:rsid w:val="00B03768"/>
    <w:rsid w:val="00B04553"/>
    <w:rsid w:val="00B050F4"/>
    <w:rsid w:val="00B0737B"/>
    <w:rsid w:val="00B0768B"/>
    <w:rsid w:val="00B078C8"/>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0B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30"/>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1037"/>
    <w:rsid w:val="00F84274"/>
    <w:rsid w:val="00F847EB"/>
    <w:rsid w:val="00F8771F"/>
    <w:rsid w:val="00F901F7"/>
    <w:rsid w:val="00F91ADA"/>
    <w:rsid w:val="00F91D22"/>
    <w:rsid w:val="00F975D5"/>
    <w:rsid w:val="00FA61B0"/>
    <w:rsid w:val="00FA6D88"/>
    <w:rsid w:val="00FA7639"/>
    <w:rsid w:val="00FB478D"/>
    <w:rsid w:val="00FB67B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322EF6"/>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22EF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customXml/itemProps2.xml><?xml version="1.0" encoding="utf-8"?>
<ds:datastoreItem xmlns:ds="http://schemas.openxmlformats.org/officeDocument/2006/customXml" ds:itemID="{3E7905ED-F2A1-4206-967D-47A3DB17C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323A32-9A93-49F6-B817-4A2B71E4CBD4}">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179BF9C3-FF09-463D-BA66-582A33258A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10</TotalTime>
  <Pages>14</Pages>
  <Words>2887</Words>
  <Characters>15843</Characters>
  <Application>Microsoft Office Word</Application>
  <DocSecurity>0</DocSecurity>
  <Lines>425</Lines>
  <Paragraphs>208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11</cp:revision>
  <dcterms:created xsi:type="dcterms:W3CDTF">2020-12-29T11:22:00Z</dcterms:created>
  <dcterms:modified xsi:type="dcterms:W3CDTF">2026-01-13T06:34:00Z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