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23686440" w:rsidR="0050146A" w:rsidRPr="00657EDA" w:rsidRDefault="0050146A" w:rsidP="0050146A">
          <w:pPr>
            <w:rPr>
              <w:rFonts w:ascii="Segoe UI" w:eastAsiaTheme="minorEastAsia" w:hAnsi="Segoe UI" w:cs="Segoe UI"/>
              <w:b/>
              <w:sz w:val="32"/>
              <w:lang w:val="en-US" w:eastAsia="ja-JP"/>
            </w:rPr>
          </w:pPr>
        </w:p>
        <w:p w14:paraId="58E87D0D" w14:textId="2ACEC22B" w:rsidR="0050146A" w:rsidRPr="00657EDA" w:rsidRDefault="0008660B" w:rsidP="0050146A">
          <w:pPr>
            <w:jc w:val="both"/>
            <w:rPr>
              <w:rFonts w:ascii="Segoe UI" w:eastAsiaTheme="minorEastAsia" w:hAnsi="Segoe UI" w:cs="Segoe UI"/>
              <w:b/>
              <w:sz w:val="32"/>
              <w:lang w:val="en-US" w:eastAsia="ja-JP"/>
            </w:rPr>
          </w:pPr>
          <w:bookmarkStart w:id="1" w:name="_Statement_of_intent_1"/>
          <w:bookmarkEnd w:id="1"/>
          <w:r w:rsidRPr="00657EDA">
            <w:rPr>
              <w:rFonts w:ascii="Segoe UI" w:eastAsiaTheme="minorEastAsia" w:hAnsi="Segoe UI" w:cs="Segoe UI"/>
              <w:b/>
              <w:noProof/>
              <w:sz w:val="32"/>
              <w:lang w:eastAsia="en-GB"/>
            </w:rPr>
            <w:drawing>
              <wp:anchor distT="0" distB="0" distL="114300" distR="114300" simplePos="0" relativeHeight="251656192" behindDoc="1" locked="0" layoutInCell="1" allowOverlap="1" wp14:anchorId="77655B39" wp14:editId="3FE1EE81">
                <wp:simplePos x="0" y="0"/>
                <wp:positionH relativeFrom="margin">
                  <wp:posOffset>647700</wp:posOffset>
                </wp:positionH>
                <wp:positionV relativeFrom="paragraph">
                  <wp:posOffset>57785</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r>
            <w:rPr>
              <w:rFonts w:ascii="Segoe UI" w:eastAsiaTheme="minorEastAsia" w:hAnsi="Segoe UI" w:cs="Segoe UI"/>
              <w:b/>
              <w:noProof/>
              <w:sz w:val="32"/>
              <w:lang w:eastAsia="en-GB"/>
            </w:rPr>
            <w:drawing>
              <wp:anchor distT="0" distB="0" distL="114300" distR="114300" simplePos="0" relativeHeight="251653120" behindDoc="0" locked="0" layoutInCell="1" allowOverlap="1" wp14:anchorId="3107EE19" wp14:editId="04715D2A">
                <wp:simplePos x="0" y="0"/>
                <wp:positionH relativeFrom="margin">
                  <wp:align>right</wp:align>
                </wp:positionH>
                <wp:positionV relativeFrom="page">
                  <wp:posOffset>1372235</wp:posOffset>
                </wp:positionV>
                <wp:extent cx="2790825" cy="1666875"/>
                <wp:effectExtent l="0" t="0" r="9525"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23350" w14:textId="3E06ED6A"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34DFE600" w14:textId="46BFF7D9" w:rsidR="0050146A" w:rsidRDefault="008C4021" w:rsidP="008C4021">
          <w:pPr>
            <w:jc w:val="center"/>
            <w:rPr>
              <w:rFonts w:ascii="Segoe UI" w:hAnsi="Segoe UI" w:cs="Segoe UI"/>
              <w:b/>
              <w:sz w:val="28"/>
            </w:rPr>
          </w:pPr>
          <w:r w:rsidRPr="008C4021">
            <w:rPr>
              <w:rFonts w:ascii="Segoe UI" w:eastAsiaTheme="majorEastAsia" w:hAnsi="Segoe UI" w:cs="Segoe UI"/>
              <w:color w:val="000000" w:themeColor="text1"/>
              <w:sz w:val="72"/>
              <w:szCs w:val="72"/>
              <w:lang w:eastAsia="ja-JP"/>
            </w:rPr>
            <w:t>Recruitment &amp; Selection Policy</w:t>
          </w:r>
        </w:p>
        <w:p w14:paraId="04CFCE14" w14:textId="77777777" w:rsidR="00D612AD" w:rsidRPr="00AF6743" w:rsidRDefault="006D3239" w:rsidP="00D612AD">
          <w:pPr>
            <w:jc w:val="center"/>
            <w:outlineLvl w:val="0"/>
            <w:rPr>
              <w:rFonts w:cs="Arial"/>
              <w:b/>
            </w:rPr>
          </w:pPr>
          <w:r>
            <w:rPr>
              <w:rFonts w:ascii="Segoe UI" w:hAnsi="Segoe UI" w:cs="Segoe UI"/>
              <w:b/>
              <w:sz w:val="28"/>
            </w:rPr>
            <w:br w:type="page"/>
          </w:r>
          <w:r w:rsidR="00D612AD" w:rsidRPr="00AF6743">
            <w:rPr>
              <w:rFonts w:cs="Arial"/>
              <w:b/>
            </w:rPr>
            <w:lastRenderedPageBreak/>
            <w:t>Commitment to review</w:t>
          </w:r>
        </w:p>
        <w:p w14:paraId="33218D9D" w14:textId="77777777" w:rsidR="00D612AD" w:rsidRPr="00AF6743" w:rsidRDefault="00D612AD" w:rsidP="00D612AD">
          <w:pPr>
            <w:jc w:val="both"/>
            <w:outlineLvl w:val="0"/>
            <w:rPr>
              <w:rFonts w:cs="Arial"/>
            </w:rPr>
          </w:pPr>
        </w:p>
        <w:p w14:paraId="29428A4A" w14:textId="77777777" w:rsidR="00D612AD" w:rsidRPr="00AF6743" w:rsidRDefault="00D612AD" w:rsidP="00D612AD">
          <w:pPr>
            <w:jc w:val="both"/>
            <w:outlineLvl w:val="0"/>
            <w:rPr>
              <w:rFonts w:cs="Arial"/>
            </w:rPr>
          </w:pPr>
          <w:r w:rsidRPr="00AF6743">
            <w:rPr>
              <w:rFonts w:cs="Arial"/>
            </w:rPr>
            <w:t>This policy will be flexible to change and will be reviewed on an ongoing basis to reflect where there are any changes in government legislation or any changes in the duty of statutory agencies in child protection and/or the wider safeguarding agenda. If it is not appropriate to refine the policy during the year, then this will be done as a matter of course on yearly basis by a named person responsible below, who shall be accountable for that action.</w:t>
          </w:r>
        </w:p>
        <w:p w14:paraId="78C012F2" w14:textId="77777777" w:rsidR="00D612AD" w:rsidRPr="00AF6743" w:rsidRDefault="00D612AD" w:rsidP="00D612AD">
          <w:pPr>
            <w:jc w:val="both"/>
            <w:outlineLvl w:val="0"/>
            <w:rPr>
              <w:rFonts w:cs="Arial"/>
            </w:rPr>
          </w:pPr>
        </w:p>
        <w:tbl>
          <w:tblPr>
            <w:tblW w:w="9312"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477"/>
            <w:gridCol w:w="3131"/>
            <w:gridCol w:w="3704"/>
          </w:tblGrid>
          <w:tr w:rsidR="001E34DF" w:rsidRPr="00DA50A5" w14:paraId="1A4D7F06" w14:textId="77777777" w:rsidTr="001E34DF">
            <w:trPr>
              <w:trHeight w:val="404"/>
            </w:trPr>
            <w:tc>
              <w:tcPr>
                <w:tcW w:w="2477" w:type="dxa"/>
                <w:tcBorders>
                  <w:top w:val="nil"/>
                  <w:bottom w:val="single" w:sz="18" w:space="0" w:color="FFFFFF"/>
                </w:tcBorders>
                <w:shd w:val="clear" w:color="auto" w:fill="D8DFDE"/>
              </w:tcPr>
              <w:p w14:paraId="75D87E2C" w14:textId="77777777" w:rsidR="001E34DF" w:rsidRPr="0062626B" w:rsidRDefault="001E34DF" w:rsidP="00F050D5">
                <w:pPr>
                  <w:pStyle w:val="1bodycopy10pt"/>
                  <w:rPr>
                    <w:b/>
                  </w:rPr>
                </w:pPr>
                <w:r w:rsidRPr="0062626B">
                  <w:rPr>
                    <w:b/>
                  </w:rPr>
                  <w:t>Approved by:</w:t>
                </w:r>
              </w:p>
            </w:tc>
            <w:tc>
              <w:tcPr>
                <w:tcW w:w="3131" w:type="dxa"/>
                <w:tcBorders>
                  <w:top w:val="nil"/>
                  <w:bottom w:val="single" w:sz="18" w:space="0" w:color="FFFFFF"/>
                </w:tcBorders>
                <w:shd w:val="clear" w:color="auto" w:fill="D8DFDE"/>
              </w:tcPr>
              <w:p w14:paraId="0D6D5174" w14:textId="4C2C7C57" w:rsidR="001E34DF" w:rsidRPr="0062626B" w:rsidRDefault="001E34DF" w:rsidP="00F050D5">
                <w:pPr>
                  <w:pStyle w:val="1bodycopy11pt"/>
                  <w:rPr>
                    <w:highlight w:val="yellow"/>
                  </w:rPr>
                </w:pPr>
                <w:r>
                  <w:rPr>
                    <w:highlight w:val="yellow"/>
                  </w:rPr>
                  <w:t>Darren Lennon</w:t>
                </w:r>
              </w:p>
            </w:tc>
            <w:tc>
              <w:tcPr>
                <w:tcW w:w="3703" w:type="dxa"/>
                <w:tcBorders>
                  <w:top w:val="nil"/>
                  <w:bottom w:val="single" w:sz="18" w:space="0" w:color="FFFFFF"/>
                </w:tcBorders>
                <w:shd w:val="clear" w:color="auto" w:fill="D8DFDE"/>
              </w:tcPr>
              <w:p w14:paraId="35DA7F2C" w14:textId="1F4328BE" w:rsidR="001E34DF" w:rsidRPr="00DA50A5" w:rsidRDefault="001E34DF" w:rsidP="00F050D5">
                <w:pPr>
                  <w:pStyle w:val="1bodycopy11pt"/>
                </w:pPr>
                <w:r w:rsidRPr="00DA50A5">
                  <w:rPr>
                    <w:b/>
                  </w:rPr>
                  <w:t>Date:</w:t>
                </w:r>
                <w:r w:rsidRPr="00DA50A5">
                  <w:t xml:space="preserve">  </w:t>
                </w:r>
                <w:r w:rsidR="00E002A7">
                  <w:rPr>
                    <w:rFonts w:ascii="Century Gothic" w:hAnsi="Century Gothic"/>
                  </w:rPr>
                  <w:t>12/</w:t>
                </w:r>
                <w:r w:rsidR="00F27D56">
                  <w:rPr>
                    <w:rFonts w:ascii="Century Gothic" w:hAnsi="Century Gothic"/>
                  </w:rPr>
                  <w:t>09</w:t>
                </w:r>
                <w:r w:rsidR="00E002A7">
                  <w:rPr>
                    <w:rFonts w:ascii="Century Gothic" w:hAnsi="Century Gothic"/>
                  </w:rPr>
                  <w:t>/202</w:t>
                </w:r>
                <w:r w:rsidR="00F27D56">
                  <w:rPr>
                    <w:rFonts w:ascii="Century Gothic" w:hAnsi="Century Gothic"/>
                  </w:rPr>
                  <w:t>4</w:t>
                </w:r>
              </w:p>
            </w:tc>
          </w:tr>
          <w:tr w:rsidR="001E34DF" w:rsidRPr="00DA50A5" w14:paraId="441FD0B7" w14:textId="77777777" w:rsidTr="001E34DF">
            <w:trPr>
              <w:trHeight w:val="404"/>
            </w:trPr>
            <w:tc>
              <w:tcPr>
                <w:tcW w:w="2477" w:type="dxa"/>
                <w:tcBorders>
                  <w:top w:val="single" w:sz="18" w:space="0" w:color="FFFFFF"/>
                  <w:bottom w:val="single" w:sz="18" w:space="0" w:color="FFFFFF"/>
                </w:tcBorders>
                <w:shd w:val="clear" w:color="auto" w:fill="D8DFDE"/>
              </w:tcPr>
              <w:p w14:paraId="2A0EB9F6" w14:textId="77777777" w:rsidR="001E34DF" w:rsidRPr="0062626B" w:rsidRDefault="001E34DF" w:rsidP="00F050D5">
                <w:pPr>
                  <w:pStyle w:val="1bodycopy10pt"/>
                  <w:rPr>
                    <w:b/>
                  </w:rPr>
                </w:pPr>
                <w:r w:rsidRPr="0062626B">
                  <w:rPr>
                    <w:b/>
                  </w:rPr>
                  <w:t>Last reviewed on:</w:t>
                </w:r>
              </w:p>
            </w:tc>
            <w:tc>
              <w:tcPr>
                <w:tcW w:w="6835" w:type="dxa"/>
                <w:gridSpan w:val="2"/>
                <w:tcBorders>
                  <w:top w:val="single" w:sz="18" w:space="0" w:color="FFFFFF"/>
                  <w:bottom w:val="single" w:sz="18" w:space="0" w:color="FFFFFF"/>
                </w:tcBorders>
                <w:shd w:val="clear" w:color="auto" w:fill="D8DFDE"/>
              </w:tcPr>
              <w:p w14:paraId="1200CF5D" w14:textId="39887CF3" w:rsidR="001E34DF" w:rsidRPr="0062626B" w:rsidRDefault="00E002A7" w:rsidP="00F050D5">
                <w:pPr>
                  <w:pStyle w:val="1bodycopy11pt"/>
                  <w:rPr>
                    <w:highlight w:val="yellow"/>
                  </w:rPr>
                </w:pPr>
                <w:r>
                  <w:rPr>
                    <w:rFonts w:ascii="Century Gothic" w:hAnsi="Century Gothic"/>
                  </w:rPr>
                  <w:t>12/</w:t>
                </w:r>
                <w:r w:rsidR="00F27D56">
                  <w:rPr>
                    <w:rFonts w:ascii="Century Gothic" w:hAnsi="Century Gothic"/>
                  </w:rPr>
                  <w:t>09</w:t>
                </w:r>
                <w:r>
                  <w:rPr>
                    <w:rFonts w:ascii="Century Gothic" w:hAnsi="Century Gothic"/>
                  </w:rPr>
                  <w:t>/202</w:t>
                </w:r>
                <w:r w:rsidR="00F27D56">
                  <w:rPr>
                    <w:rFonts w:ascii="Century Gothic" w:hAnsi="Century Gothic"/>
                  </w:rPr>
                  <w:t>4</w:t>
                </w:r>
              </w:p>
            </w:tc>
          </w:tr>
          <w:tr w:rsidR="001E34DF" w:rsidRPr="00DA50A5" w14:paraId="535A93E7" w14:textId="77777777" w:rsidTr="001E34DF">
            <w:trPr>
              <w:trHeight w:val="404"/>
            </w:trPr>
            <w:tc>
              <w:tcPr>
                <w:tcW w:w="2477" w:type="dxa"/>
                <w:tcBorders>
                  <w:top w:val="single" w:sz="18" w:space="0" w:color="FFFFFF"/>
                  <w:bottom w:val="nil"/>
                </w:tcBorders>
                <w:shd w:val="clear" w:color="auto" w:fill="D8DFDE"/>
              </w:tcPr>
              <w:p w14:paraId="1396E396" w14:textId="77777777" w:rsidR="001E34DF" w:rsidRPr="0062626B" w:rsidRDefault="001E34DF" w:rsidP="00F050D5">
                <w:pPr>
                  <w:pStyle w:val="1bodycopy10pt"/>
                  <w:rPr>
                    <w:b/>
                  </w:rPr>
                </w:pPr>
                <w:r w:rsidRPr="0062626B">
                  <w:rPr>
                    <w:b/>
                  </w:rPr>
                  <w:t>Next review due by:</w:t>
                </w:r>
              </w:p>
            </w:tc>
            <w:tc>
              <w:tcPr>
                <w:tcW w:w="6835" w:type="dxa"/>
                <w:gridSpan w:val="2"/>
                <w:tcBorders>
                  <w:top w:val="single" w:sz="18" w:space="0" w:color="FFFFFF"/>
                  <w:bottom w:val="nil"/>
                </w:tcBorders>
                <w:shd w:val="clear" w:color="auto" w:fill="D8DFDE"/>
              </w:tcPr>
              <w:p w14:paraId="1EA5A293" w14:textId="6978EEA6" w:rsidR="001E34DF" w:rsidRPr="0062626B" w:rsidRDefault="00E002A7" w:rsidP="00F050D5">
                <w:pPr>
                  <w:pStyle w:val="1bodycopy11pt"/>
                  <w:rPr>
                    <w:highlight w:val="yellow"/>
                  </w:rPr>
                </w:pPr>
                <w:r>
                  <w:rPr>
                    <w:rFonts w:ascii="Century Gothic" w:hAnsi="Century Gothic"/>
                  </w:rPr>
                  <w:t>12/</w:t>
                </w:r>
                <w:r w:rsidR="00F27D56">
                  <w:rPr>
                    <w:rFonts w:ascii="Century Gothic" w:hAnsi="Century Gothic"/>
                  </w:rPr>
                  <w:t>09</w:t>
                </w:r>
                <w:r>
                  <w:rPr>
                    <w:rFonts w:ascii="Century Gothic" w:hAnsi="Century Gothic"/>
                  </w:rPr>
                  <w:t>/202</w:t>
                </w:r>
                <w:r w:rsidR="00F27D56">
                  <w:rPr>
                    <w:rFonts w:ascii="Century Gothic" w:hAnsi="Century Gothic"/>
                  </w:rPr>
                  <w:t>6</w:t>
                </w:r>
              </w:p>
            </w:tc>
          </w:tr>
        </w:tbl>
        <w:p w14:paraId="769D2CDD" w14:textId="7C2558FA" w:rsidR="006D3239" w:rsidRDefault="006D3239">
          <w:pPr>
            <w:rPr>
              <w:rFonts w:ascii="Segoe UI" w:hAnsi="Segoe UI" w:cs="Segoe UI"/>
              <w:b/>
              <w:sz w:val="28"/>
            </w:rPr>
          </w:pPr>
          <w:r>
            <w:rPr>
              <w:rFonts w:ascii="Segoe UI" w:hAnsi="Segoe UI" w:cs="Segoe UI"/>
              <w:b/>
              <w:sz w:val="28"/>
            </w:rPr>
            <w:br w:type="page"/>
          </w:r>
        </w:p>
        <w:p w14:paraId="5F5D01B4" w14:textId="77777777" w:rsidR="004978F2" w:rsidRPr="00657EDA" w:rsidRDefault="004978F2" w:rsidP="006D3239">
          <w:pPr>
            <w:rPr>
              <w:rFonts w:ascii="Segoe UI" w:hAnsi="Segoe UI" w:cs="Segoe UI"/>
              <w:b/>
              <w:sz w:val="28"/>
            </w:rPr>
          </w:pPr>
        </w:p>
        <w:p w14:paraId="07D392A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5AAEE4F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t>Contents</w:t>
          </w:r>
        </w:p>
        <w:p w14:paraId="73220EC1" w14:textId="0F7F7D98" w:rsidR="00A21874"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5102583" w:history="1">
            <w:r w:rsidR="00A21874" w:rsidRPr="00F77AFE">
              <w:rPr>
                <w:rStyle w:val="Hyperlink"/>
                <w:noProof/>
              </w:rPr>
              <w:t>1.</w:t>
            </w:r>
            <w:r w:rsidR="00A21874">
              <w:rPr>
                <w:rFonts w:eastAsiaTheme="minorEastAsia" w:cstheme="minorBidi"/>
                <w:b w:val="0"/>
                <w:bCs w:val="0"/>
                <w:i w:val="0"/>
                <w:iCs w:val="0"/>
                <w:noProof/>
                <w:sz w:val="22"/>
                <w:szCs w:val="22"/>
                <w:lang w:eastAsia="en-GB"/>
              </w:rPr>
              <w:tab/>
            </w:r>
            <w:r w:rsidR="00A21874" w:rsidRPr="00F77AFE">
              <w:rPr>
                <w:rStyle w:val="Hyperlink"/>
                <w:noProof/>
              </w:rPr>
              <w:t>Policy Statement</w:t>
            </w:r>
            <w:r w:rsidR="00A21874">
              <w:rPr>
                <w:noProof/>
                <w:webHidden/>
              </w:rPr>
              <w:tab/>
            </w:r>
            <w:r w:rsidR="00A21874">
              <w:rPr>
                <w:noProof/>
                <w:webHidden/>
              </w:rPr>
              <w:fldChar w:fldCharType="begin"/>
            </w:r>
            <w:r w:rsidR="00A21874">
              <w:rPr>
                <w:noProof/>
                <w:webHidden/>
              </w:rPr>
              <w:instrText xml:space="preserve"> PAGEREF _Toc115102583 \h </w:instrText>
            </w:r>
            <w:r w:rsidR="00A21874">
              <w:rPr>
                <w:noProof/>
                <w:webHidden/>
              </w:rPr>
            </w:r>
            <w:r w:rsidR="00A21874">
              <w:rPr>
                <w:noProof/>
                <w:webHidden/>
              </w:rPr>
              <w:fldChar w:fldCharType="separate"/>
            </w:r>
            <w:r w:rsidR="00A21874">
              <w:rPr>
                <w:noProof/>
                <w:webHidden/>
              </w:rPr>
              <w:t>3</w:t>
            </w:r>
            <w:r w:rsidR="00A21874">
              <w:rPr>
                <w:noProof/>
                <w:webHidden/>
              </w:rPr>
              <w:fldChar w:fldCharType="end"/>
            </w:r>
          </w:hyperlink>
        </w:p>
        <w:p w14:paraId="7C9D0921" w14:textId="60FFCE04"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84" w:history="1">
            <w:r w:rsidR="00A21874" w:rsidRPr="00F77AFE">
              <w:rPr>
                <w:rStyle w:val="Hyperlink"/>
                <w:noProof/>
              </w:rPr>
              <w:t>2.</w:t>
            </w:r>
            <w:r w:rsidR="00A21874">
              <w:rPr>
                <w:rFonts w:eastAsiaTheme="minorEastAsia" w:cstheme="minorBidi"/>
                <w:b w:val="0"/>
                <w:bCs w:val="0"/>
                <w:i w:val="0"/>
                <w:iCs w:val="0"/>
                <w:noProof/>
                <w:sz w:val="22"/>
                <w:szCs w:val="22"/>
                <w:lang w:eastAsia="en-GB"/>
              </w:rPr>
              <w:tab/>
            </w:r>
            <w:r w:rsidR="00A21874" w:rsidRPr="00F77AFE">
              <w:rPr>
                <w:rStyle w:val="Hyperlink"/>
                <w:noProof/>
              </w:rPr>
              <w:t>Scope of policy</w:t>
            </w:r>
            <w:r w:rsidR="00A21874">
              <w:rPr>
                <w:noProof/>
                <w:webHidden/>
              </w:rPr>
              <w:tab/>
            </w:r>
            <w:r w:rsidR="00A21874">
              <w:rPr>
                <w:noProof/>
                <w:webHidden/>
              </w:rPr>
              <w:fldChar w:fldCharType="begin"/>
            </w:r>
            <w:r w:rsidR="00A21874">
              <w:rPr>
                <w:noProof/>
                <w:webHidden/>
              </w:rPr>
              <w:instrText xml:space="preserve"> PAGEREF _Toc115102584 \h </w:instrText>
            </w:r>
            <w:r w:rsidR="00A21874">
              <w:rPr>
                <w:noProof/>
                <w:webHidden/>
              </w:rPr>
            </w:r>
            <w:r w:rsidR="00A21874">
              <w:rPr>
                <w:noProof/>
                <w:webHidden/>
              </w:rPr>
              <w:fldChar w:fldCharType="separate"/>
            </w:r>
            <w:r w:rsidR="00A21874">
              <w:rPr>
                <w:noProof/>
                <w:webHidden/>
              </w:rPr>
              <w:t>4</w:t>
            </w:r>
            <w:r w:rsidR="00A21874">
              <w:rPr>
                <w:noProof/>
                <w:webHidden/>
              </w:rPr>
              <w:fldChar w:fldCharType="end"/>
            </w:r>
          </w:hyperlink>
        </w:p>
        <w:p w14:paraId="2F74437B" w14:textId="790FA76C"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85" w:history="1">
            <w:r w:rsidR="00A21874" w:rsidRPr="00F77AFE">
              <w:rPr>
                <w:rStyle w:val="Hyperlink"/>
                <w:noProof/>
              </w:rPr>
              <w:t>3.</w:t>
            </w:r>
            <w:r w:rsidR="00A21874">
              <w:rPr>
                <w:rFonts w:eastAsiaTheme="minorEastAsia" w:cstheme="minorBidi"/>
                <w:b w:val="0"/>
                <w:bCs w:val="0"/>
                <w:i w:val="0"/>
                <w:iCs w:val="0"/>
                <w:noProof/>
                <w:sz w:val="22"/>
                <w:szCs w:val="22"/>
                <w:lang w:eastAsia="en-GB"/>
              </w:rPr>
              <w:tab/>
            </w:r>
            <w:r w:rsidR="00A21874" w:rsidRPr="00F77AFE">
              <w:rPr>
                <w:rStyle w:val="Hyperlink"/>
                <w:noProof/>
              </w:rPr>
              <w:t>Policy Commitments</w:t>
            </w:r>
            <w:r w:rsidR="00A21874">
              <w:rPr>
                <w:noProof/>
                <w:webHidden/>
              </w:rPr>
              <w:tab/>
            </w:r>
            <w:r w:rsidR="00A21874">
              <w:rPr>
                <w:noProof/>
                <w:webHidden/>
              </w:rPr>
              <w:fldChar w:fldCharType="begin"/>
            </w:r>
            <w:r w:rsidR="00A21874">
              <w:rPr>
                <w:noProof/>
                <w:webHidden/>
              </w:rPr>
              <w:instrText xml:space="preserve"> PAGEREF _Toc115102585 \h </w:instrText>
            </w:r>
            <w:r w:rsidR="00A21874">
              <w:rPr>
                <w:noProof/>
                <w:webHidden/>
              </w:rPr>
            </w:r>
            <w:r w:rsidR="00A21874">
              <w:rPr>
                <w:noProof/>
                <w:webHidden/>
              </w:rPr>
              <w:fldChar w:fldCharType="separate"/>
            </w:r>
            <w:r w:rsidR="00A21874">
              <w:rPr>
                <w:noProof/>
                <w:webHidden/>
              </w:rPr>
              <w:t>4</w:t>
            </w:r>
            <w:r w:rsidR="00A21874">
              <w:rPr>
                <w:noProof/>
                <w:webHidden/>
              </w:rPr>
              <w:fldChar w:fldCharType="end"/>
            </w:r>
          </w:hyperlink>
        </w:p>
        <w:p w14:paraId="1A4D8F57" w14:textId="4B27F201"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86" w:history="1">
            <w:r w:rsidR="00A21874" w:rsidRPr="00F77AFE">
              <w:rPr>
                <w:rStyle w:val="Hyperlink"/>
                <w:noProof/>
              </w:rPr>
              <w:t>4.</w:t>
            </w:r>
            <w:r w:rsidR="00A21874">
              <w:rPr>
                <w:rFonts w:eastAsiaTheme="minorEastAsia" w:cstheme="minorBidi"/>
                <w:b w:val="0"/>
                <w:bCs w:val="0"/>
                <w:i w:val="0"/>
                <w:iCs w:val="0"/>
                <w:noProof/>
                <w:sz w:val="22"/>
                <w:szCs w:val="22"/>
                <w:lang w:eastAsia="en-GB"/>
              </w:rPr>
              <w:tab/>
            </w:r>
            <w:r w:rsidR="00A21874" w:rsidRPr="00F77AFE">
              <w:rPr>
                <w:rStyle w:val="Hyperlink"/>
                <w:noProof/>
              </w:rPr>
              <w:t>Preparing to Recruit</w:t>
            </w:r>
            <w:r w:rsidR="00A21874">
              <w:rPr>
                <w:noProof/>
                <w:webHidden/>
              </w:rPr>
              <w:tab/>
            </w:r>
            <w:r w:rsidR="00A21874">
              <w:rPr>
                <w:noProof/>
                <w:webHidden/>
              </w:rPr>
              <w:fldChar w:fldCharType="begin"/>
            </w:r>
            <w:r w:rsidR="00A21874">
              <w:rPr>
                <w:noProof/>
                <w:webHidden/>
              </w:rPr>
              <w:instrText xml:space="preserve"> PAGEREF _Toc115102586 \h </w:instrText>
            </w:r>
            <w:r w:rsidR="00A21874">
              <w:rPr>
                <w:noProof/>
                <w:webHidden/>
              </w:rPr>
            </w:r>
            <w:r w:rsidR="00A21874">
              <w:rPr>
                <w:noProof/>
                <w:webHidden/>
              </w:rPr>
              <w:fldChar w:fldCharType="separate"/>
            </w:r>
            <w:r w:rsidR="00A21874">
              <w:rPr>
                <w:noProof/>
                <w:webHidden/>
              </w:rPr>
              <w:t>5</w:t>
            </w:r>
            <w:r w:rsidR="00A21874">
              <w:rPr>
                <w:noProof/>
                <w:webHidden/>
              </w:rPr>
              <w:fldChar w:fldCharType="end"/>
            </w:r>
          </w:hyperlink>
        </w:p>
        <w:p w14:paraId="2C80C54A" w14:textId="2CA99D09"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87" w:history="1">
            <w:r w:rsidR="00A21874" w:rsidRPr="00F77AFE">
              <w:rPr>
                <w:rStyle w:val="Hyperlink"/>
                <w:noProof/>
              </w:rPr>
              <w:t>5.</w:t>
            </w:r>
            <w:r w:rsidR="00A21874">
              <w:rPr>
                <w:rFonts w:eastAsiaTheme="minorEastAsia" w:cstheme="minorBidi"/>
                <w:b w:val="0"/>
                <w:bCs w:val="0"/>
                <w:i w:val="0"/>
                <w:iCs w:val="0"/>
                <w:noProof/>
                <w:sz w:val="22"/>
                <w:szCs w:val="22"/>
                <w:lang w:eastAsia="en-GB"/>
              </w:rPr>
              <w:tab/>
            </w:r>
            <w:r w:rsidR="00A21874" w:rsidRPr="00F77AFE">
              <w:rPr>
                <w:rStyle w:val="Hyperlink"/>
                <w:noProof/>
              </w:rPr>
              <w:t>Attracting the Right Applicant</w:t>
            </w:r>
            <w:r w:rsidR="00A21874">
              <w:rPr>
                <w:noProof/>
                <w:webHidden/>
              </w:rPr>
              <w:tab/>
            </w:r>
            <w:r w:rsidR="00A21874">
              <w:rPr>
                <w:noProof/>
                <w:webHidden/>
              </w:rPr>
              <w:fldChar w:fldCharType="begin"/>
            </w:r>
            <w:r w:rsidR="00A21874">
              <w:rPr>
                <w:noProof/>
                <w:webHidden/>
              </w:rPr>
              <w:instrText xml:space="preserve"> PAGEREF _Toc115102587 \h </w:instrText>
            </w:r>
            <w:r w:rsidR="00A21874">
              <w:rPr>
                <w:noProof/>
                <w:webHidden/>
              </w:rPr>
            </w:r>
            <w:r w:rsidR="00A21874">
              <w:rPr>
                <w:noProof/>
                <w:webHidden/>
              </w:rPr>
              <w:fldChar w:fldCharType="separate"/>
            </w:r>
            <w:r w:rsidR="00A21874">
              <w:rPr>
                <w:noProof/>
                <w:webHidden/>
              </w:rPr>
              <w:t>7</w:t>
            </w:r>
            <w:r w:rsidR="00A21874">
              <w:rPr>
                <w:noProof/>
                <w:webHidden/>
              </w:rPr>
              <w:fldChar w:fldCharType="end"/>
            </w:r>
          </w:hyperlink>
        </w:p>
        <w:p w14:paraId="631D62B3" w14:textId="2D920131"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88" w:history="1">
            <w:r w:rsidR="00A21874" w:rsidRPr="00F77AFE">
              <w:rPr>
                <w:rStyle w:val="Hyperlink"/>
                <w:noProof/>
              </w:rPr>
              <w:t>6.</w:t>
            </w:r>
            <w:r w:rsidR="00A21874">
              <w:rPr>
                <w:rFonts w:eastAsiaTheme="minorEastAsia" w:cstheme="minorBidi"/>
                <w:b w:val="0"/>
                <w:bCs w:val="0"/>
                <w:i w:val="0"/>
                <w:iCs w:val="0"/>
                <w:noProof/>
                <w:sz w:val="22"/>
                <w:szCs w:val="22"/>
                <w:lang w:eastAsia="en-GB"/>
              </w:rPr>
              <w:tab/>
            </w:r>
            <w:r w:rsidR="00A21874" w:rsidRPr="00F77AFE">
              <w:rPr>
                <w:rStyle w:val="Hyperlink"/>
                <w:noProof/>
              </w:rPr>
              <w:t>Shortlisting</w:t>
            </w:r>
            <w:r w:rsidR="00A21874">
              <w:rPr>
                <w:noProof/>
                <w:webHidden/>
              </w:rPr>
              <w:tab/>
            </w:r>
            <w:r w:rsidR="00A21874">
              <w:rPr>
                <w:noProof/>
                <w:webHidden/>
              </w:rPr>
              <w:fldChar w:fldCharType="begin"/>
            </w:r>
            <w:r w:rsidR="00A21874">
              <w:rPr>
                <w:noProof/>
                <w:webHidden/>
              </w:rPr>
              <w:instrText xml:space="preserve"> PAGEREF _Toc115102588 \h </w:instrText>
            </w:r>
            <w:r w:rsidR="00A21874">
              <w:rPr>
                <w:noProof/>
                <w:webHidden/>
              </w:rPr>
            </w:r>
            <w:r w:rsidR="00A21874">
              <w:rPr>
                <w:noProof/>
                <w:webHidden/>
              </w:rPr>
              <w:fldChar w:fldCharType="separate"/>
            </w:r>
            <w:r w:rsidR="00A21874">
              <w:rPr>
                <w:noProof/>
                <w:webHidden/>
              </w:rPr>
              <w:t>7</w:t>
            </w:r>
            <w:r w:rsidR="00A21874">
              <w:rPr>
                <w:noProof/>
                <w:webHidden/>
              </w:rPr>
              <w:fldChar w:fldCharType="end"/>
            </w:r>
          </w:hyperlink>
        </w:p>
        <w:p w14:paraId="79605D6B" w14:textId="641EE552"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89" w:history="1">
            <w:r w:rsidR="00A21874" w:rsidRPr="00F77AFE">
              <w:rPr>
                <w:rStyle w:val="Hyperlink"/>
                <w:noProof/>
              </w:rPr>
              <w:t>7.</w:t>
            </w:r>
            <w:r w:rsidR="00A21874">
              <w:rPr>
                <w:rFonts w:eastAsiaTheme="minorEastAsia" w:cstheme="minorBidi"/>
                <w:b w:val="0"/>
                <w:bCs w:val="0"/>
                <w:i w:val="0"/>
                <w:iCs w:val="0"/>
                <w:noProof/>
                <w:sz w:val="22"/>
                <w:szCs w:val="22"/>
                <w:lang w:eastAsia="en-GB"/>
              </w:rPr>
              <w:tab/>
            </w:r>
            <w:r w:rsidR="00A21874" w:rsidRPr="00F77AFE">
              <w:rPr>
                <w:rStyle w:val="Hyperlink"/>
                <w:noProof/>
              </w:rPr>
              <w:t>Interviews and other selection methods</w:t>
            </w:r>
            <w:r w:rsidR="00A21874">
              <w:rPr>
                <w:noProof/>
                <w:webHidden/>
              </w:rPr>
              <w:tab/>
            </w:r>
            <w:r w:rsidR="00A21874">
              <w:rPr>
                <w:noProof/>
                <w:webHidden/>
              </w:rPr>
              <w:fldChar w:fldCharType="begin"/>
            </w:r>
            <w:r w:rsidR="00A21874">
              <w:rPr>
                <w:noProof/>
                <w:webHidden/>
              </w:rPr>
              <w:instrText xml:space="preserve"> PAGEREF _Toc115102589 \h </w:instrText>
            </w:r>
            <w:r w:rsidR="00A21874">
              <w:rPr>
                <w:noProof/>
                <w:webHidden/>
              </w:rPr>
            </w:r>
            <w:r w:rsidR="00A21874">
              <w:rPr>
                <w:noProof/>
                <w:webHidden/>
              </w:rPr>
              <w:fldChar w:fldCharType="separate"/>
            </w:r>
            <w:r w:rsidR="00A21874">
              <w:rPr>
                <w:noProof/>
                <w:webHidden/>
              </w:rPr>
              <w:t>8</w:t>
            </w:r>
            <w:r w:rsidR="00A21874">
              <w:rPr>
                <w:noProof/>
                <w:webHidden/>
              </w:rPr>
              <w:fldChar w:fldCharType="end"/>
            </w:r>
          </w:hyperlink>
        </w:p>
        <w:p w14:paraId="00ECBD66" w14:textId="16772681"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90" w:history="1">
            <w:r w:rsidR="00A21874" w:rsidRPr="00F77AFE">
              <w:rPr>
                <w:rStyle w:val="Hyperlink"/>
                <w:noProof/>
              </w:rPr>
              <w:t>8.</w:t>
            </w:r>
            <w:r w:rsidR="00A21874">
              <w:rPr>
                <w:rFonts w:eastAsiaTheme="minorEastAsia" w:cstheme="minorBidi"/>
                <w:b w:val="0"/>
                <w:bCs w:val="0"/>
                <w:i w:val="0"/>
                <w:iCs w:val="0"/>
                <w:noProof/>
                <w:sz w:val="22"/>
                <w:szCs w:val="22"/>
                <w:lang w:eastAsia="en-GB"/>
              </w:rPr>
              <w:tab/>
            </w:r>
            <w:r w:rsidR="00A21874" w:rsidRPr="00F77AFE">
              <w:rPr>
                <w:rStyle w:val="Hyperlink"/>
                <w:noProof/>
              </w:rPr>
              <w:t>References</w:t>
            </w:r>
            <w:r w:rsidR="00A21874">
              <w:rPr>
                <w:noProof/>
                <w:webHidden/>
              </w:rPr>
              <w:tab/>
            </w:r>
            <w:r w:rsidR="00A21874">
              <w:rPr>
                <w:noProof/>
                <w:webHidden/>
              </w:rPr>
              <w:fldChar w:fldCharType="begin"/>
            </w:r>
            <w:r w:rsidR="00A21874">
              <w:rPr>
                <w:noProof/>
                <w:webHidden/>
              </w:rPr>
              <w:instrText xml:space="preserve"> PAGEREF _Toc115102590 \h </w:instrText>
            </w:r>
            <w:r w:rsidR="00A21874">
              <w:rPr>
                <w:noProof/>
                <w:webHidden/>
              </w:rPr>
            </w:r>
            <w:r w:rsidR="00A21874">
              <w:rPr>
                <w:noProof/>
                <w:webHidden/>
              </w:rPr>
              <w:fldChar w:fldCharType="separate"/>
            </w:r>
            <w:r w:rsidR="00A21874">
              <w:rPr>
                <w:noProof/>
                <w:webHidden/>
              </w:rPr>
              <w:t>9</w:t>
            </w:r>
            <w:r w:rsidR="00A21874">
              <w:rPr>
                <w:noProof/>
                <w:webHidden/>
              </w:rPr>
              <w:fldChar w:fldCharType="end"/>
            </w:r>
          </w:hyperlink>
        </w:p>
        <w:p w14:paraId="152A9859" w14:textId="78AE89BF"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91" w:history="1">
            <w:r w:rsidR="00A21874" w:rsidRPr="00F77AFE">
              <w:rPr>
                <w:rStyle w:val="Hyperlink"/>
                <w:noProof/>
              </w:rPr>
              <w:t>9.</w:t>
            </w:r>
            <w:r w:rsidR="00A21874">
              <w:rPr>
                <w:rFonts w:eastAsiaTheme="minorEastAsia" w:cstheme="minorBidi"/>
                <w:b w:val="0"/>
                <w:bCs w:val="0"/>
                <w:i w:val="0"/>
                <w:iCs w:val="0"/>
                <w:noProof/>
                <w:sz w:val="22"/>
                <w:szCs w:val="22"/>
                <w:lang w:eastAsia="en-GB"/>
              </w:rPr>
              <w:tab/>
            </w:r>
            <w:r w:rsidR="00A21874" w:rsidRPr="00F77AFE">
              <w:rPr>
                <w:rStyle w:val="Hyperlink"/>
                <w:noProof/>
              </w:rPr>
              <w:t>Reaching a decision</w:t>
            </w:r>
            <w:r w:rsidR="00A21874">
              <w:rPr>
                <w:noProof/>
                <w:webHidden/>
              </w:rPr>
              <w:tab/>
            </w:r>
            <w:r w:rsidR="00A21874">
              <w:rPr>
                <w:noProof/>
                <w:webHidden/>
              </w:rPr>
              <w:fldChar w:fldCharType="begin"/>
            </w:r>
            <w:r w:rsidR="00A21874">
              <w:rPr>
                <w:noProof/>
                <w:webHidden/>
              </w:rPr>
              <w:instrText xml:space="preserve"> PAGEREF _Toc115102591 \h </w:instrText>
            </w:r>
            <w:r w:rsidR="00A21874">
              <w:rPr>
                <w:noProof/>
                <w:webHidden/>
              </w:rPr>
            </w:r>
            <w:r w:rsidR="00A21874">
              <w:rPr>
                <w:noProof/>
                <w:webHidden/>
              </w:rPr>
              <w:fldChar w:fldCharType="separate"/>
            </w:r>
            <w:r w:rsidR="00A21874">
              <w:rPr>
                <w:noProof/>
                <w:webHidden/>
              </w:rPr>
              <w:t>9</w:t>
            </w:r>
            <w:r w:rsidR="00A21874">
              <w:rPr>
                <w:noProof/>
                <w:webHidden/>
              </w:rPr>
              <w:fldChar w:fldCharType="end"/>
            </w:r>
          </w:hyperlink>
        </w:p>
        <w:p w14:paraId="1E233AD8" w14:textId="12CDB962" w:rsidR="00A21874" w:rsidRDefault="00F27D56">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2592" w:history="1">
            <w:r w:rsidR="00A21874" w:rsidRPr="00F77AFE">
              <w:rPr>
                <w:rStyle w:val="Hyperlink"/>
                <w:noProof/>
              </w:rPr>
              <w:t>10.</w:t>
            </w:r>
            <w:r w:rsidR="00A21874">
              <w:rPr>
                <w:rFonts w:eastAsiaTheme="minorEastAsia" w:cstheme="minorBidi"/>
                <w:b w:val="0"/>
                <w:bCs w:val="0"/>
                <w:i w:val="0"/>
                <w:iCs w:val="0"/>
                <w:noProof/>
                <w:sz w:val="22"/>
                <w:szCs w:val="22"/>
                <w:lang w:eastAsia="en-GB"/>
              </w:rPr>
              <w:tab/>
            </w:r>
            <w:r w:rsidR="00A21874" w:rsidRPr="00F77AFE">
              <w:rPr>
                <w:rStyle w:val="Hyperlink"/>
                <w:noProof/>
              </w:rPr>
              <w:t>Employment checks</w:t>
            </w:r>
            <w:r w:rsidR="00A21874">
              <w:rPr>
                <w:noProof/>
                <w:webHidden/>
              </w:rPr>
              <w:tab/>
            </w:r>
            <w:r w:rsidR="00A21874">
              <w:rPr>
                <w:noProof/>
                <w:webHidden/>
              </w:rPr>
              <w:fldChar w:fldCharType="begin"/>
            </w:r>
            <w:r w:rsidR="00A21874">
              <w:rPr>
                <w:noProof/>
                <w:webHidden/>
              </w:rPr>
              <w:instrText xml:space="preserve"> PAGEREF _Toc115102592 \h </w:instrText>
            </w:r>
            <w:r w:rsidR="00A21874">
              <w:rPr>
                <w:noProof/>
                <w:webHidden/>
              </w:rPr>
            </w:r>
            <w:r w:rsidR="00A21874">
              <w:rPr>
                <w:noProof/>
                <w:webHidden/>
              </w:rPr>
              <w:fldChar w:fldCharType="separate"/>
            </w:r>
            <w:r w:rsidR="00A21874">
              <w:rPr>
                <w:noProof/>
                <w:webHidden/>
              </w:rPr>
              <w:t>9</w:t>
            </w:r>
            <w:r w:rsidR="00A21874">
              <w:rPr>
                <w:noProof/>
                <w:webHidden/>
              </w:rPr>
              <w:fldChar w:fldCharType="end"/>
            </w:r>
          </w:hyperlink>
        </w:p>
        <w:p w14:paraId="48952B66" w14:textId="7440F86F" w:rsidR="00A21874" w:rsidRDefault="00F27D56">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2593" w:history="1">
            <w:r w:rsidR="00A21874" w:rsidRPr="00F77AFE">
              <w:rPr>
                <w:rStyle w:val="Hyperlink"/>
                <w:noProof/>
              </w:rPr>
              <w:t>11.</w:t>
            </w:r>
            <w:r w:rsidR="00A21874">
              <w:rPr>
                <w:rFonts w:eastAsiaTheme="minorEastAsia" w:cstheme="minorBidi"/>
                <w:b w:val="0"/>
                <w:bCs w:val="0"/>
                <w:i w:val="0"/>
                <w:iCs w:val="0"/>
                <w:noProof/>
                <w:sz w:val="22"/>
                <w:szCs w:val="22"/>
                <w:lang w:eastAsia="en-GB"/>
              </w:rPr>
              <w:tab/>
            </w:r>
            <w:r w:rsidR="00A21874" w:rsidRPr="00F77AFE">
              <w:rPr>
                <w:rStyle w:val="Hyperlink"/>
                <w:noProof/>
              </w:rPr>
              <w:t>Written Records</w:t>
            </w:r>
            <w:r w:rsidR="00A21874">
              <w:rPr>
                <w:noProof/>
                <w:webHidden/>
              </w:rPr>
              <w:tab/>
            </w:r>
            <w:r w:rsidR="00A21874">
              <w:rPr>
                <w:noProof/>
                <w:webHidden/>
              </w:rPr>
              <w:fldChar w:fldCharType="begin"/>
            </w:r>
            <w:r w:rsidR="00A21874">
              <w:rPr>
                <w:noProof/>
                <w:webHidden/>
              </w:rPr>
              <w:instrText xml:space="preserve"> PAGEREF _Toc115102593 \h </w:instrText>
            </w:r>
            <w:r w:rsidR="00A21874">
              <w:rPr>
                <w:noProof/>
                <w:webHidden/>
              </w:rPr>
            </w:r>
            <w:r w:rsidR="00A21874">
              <w:rPr>
                <w:noProof/>
                <w:webHidden/>
              </w:rPr>
              <w:fldChar w:fldCharType="separate"/>
            </w:r>
            <w:r w:rsidR="00A21874">
              <w:rPr>
                <w:noProof/>
                <w:webHidden/>
              </w:rPr>
              <w:t>10</w:t>
            </w:r>
            <w:r w:rsidR="00A21874">
              <w:rPr>
                <w:noProof/>
                <w:webHidden/>
              </w:rPr>
              <w:fldChar w:fldCharType="end"/>
            </w:r>
          </w:hyperlink>
        </w:p>
        <w:p w14:paraId="1DAECFB8" w14:textId="0CFE040A" w:rsidR="00A21874" w:rsidRDefault="00F27D56">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2594" w:history="1">
            <w:r w:rsidR="00A21874" w:rsidRPr="00F77AFE">
              <w:rPr>
                <w:rStyle w:val="Hyperlink"/>
                <w:noProof/>
              </w:rPr>
              <w:t>12.</w:t>
            </w:r>
            <w:r w:rsidR="00A21874">
              <w:rPr>
                <w:rFonts w:eastAsiaTheme="minorEastAsia" w:cstheme="minorBidi"/>
                <w:b w:val="0"/>
                <w:bCs w:val="0"/>
                <w:i w:val="0"/>
                <w:iCs w:val="0"/>
                <w:noProof/>
                <w:sz w:val="22"/>
                <w:szCs w:val="22"/>
                <w:lang w:eastAsia="en-GB"/>
              </w:rPr>
              <w:tab/>
            </w:r>
            <w:r w:rsidR="00A21874" w:rsidRPr="00F77AFE">
              <w:rPr>
                <w:rStyle w:val="Hyperlink"/>
                <w:noProof/>
              </w:rPr>
              <w:t>On-boarding</w:t>
            </w:r>
            <w:r w:rsidR="00A21874">
              <w:rPr>
                <w:noProof/>
                <w:webHidden/>
              </w:rPr>
              <w:tab/>
            </w:r>
            <w:r w:rsidR="00A21874">
              <w:rPr>
                <w:noProof/>
                <w:webHidden/>
              </w:rPr>
              <w:fldChar w:fldCharType="begin"/>
            </w:r>
            <w:r w:rsidR="00A21874">
              <w:rPr>
                <w:noProof/>
                <w:webHidden/>
              </w:rPr>
              <w:instrText xml:space="preserve"> PAGEREF _Toc115102594 \h </w:instrText>
            </w:r>
            <w:r w:rsidR="00A21874">
              <w:rPr>
                <w:noProof/>
                <w:webHidden/>
              </w:rPr>
            </w:r>
            <w:r w:rsidR="00A21874">
              <w:rPr>
                <w:noProof/>
                <w:webHidden/>
              </w:rPr>
              <w:fldChar w:fldCharType="separate"/>
            </w:r>
            <w:r w:rsidR="00A21874">
              <w:rPr>
                <w:noProof/>
                <w:webHidden/>
              </w:rPr>
              <w:t>10</w:t>
            </w:r>
            <w:r w:rsidR="00A21874">
              <w:rPr>
                <w:noProof/>
                <w:webHidden/>
              </w:rPr>
              <w:fldChar w:fldCharType="end"/>
            </w:r>
          </w:hyperlink>
        </w:p>
        <w:p w14:paraId="566397F7" w14:textId="759505BD" w:rsidR="00A21874" w:rsidRDefault="00F27D56">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2595" w:history="1">
            <w:r w:rsidR="00A21874" w:rsidRPr="00F77AFE">
              <w:rPr>
                <w:rStyle w:val="Hyperlink"/>
                <w:noProof/>
              </w:rPr>
              <w:t>13.</w:t>
            </w:r>
            <w:r w:rsidR="00A21874">
              <w:rPr>
                <w:rFonts w:eastAsiaTheme="minorEastAsia" w:cstheme="minorBidi"/>
                <w:b w:val="0"/>
                <w:bCs w:val="0"/>
                <w:i w:val="0"/>
                <w:iCs w:val="0"/>
                <w:noProof/>
                <w:sz w:val="22"/>
                <w:szCs w:val="22"/>
                <w:lang w:eastAsia="en-GB"/>
              </w:rPr>
              <w:tab/>
            </w:r>
            <w:r w:rsidR="00A21874" w:rsidRPr="00F77AFE">
              <w:rPr>
                <w:rStyle w:val="Hyperlink"/>
                <w:noProof/>
              </w:rPr>
              <w:t>Raising a concern about the application of this policy</w:t>
            </w:r>
            <w:r w:rsidR="00A21874">
              <w:rPr>
                <w:noProof/>
                <w:webHidden/>
              </w:rPr>
              <w:tab/>
            </w:r>
            <w:r w:rsidR="00A21874">
              <w:rPr>
                <w:noProof/>
                <w:webHidden/>
              </w:rPr>
              <w:fldChar w:fldCharType="begin"/>
            </w:r>
            <w:r w:rsidR="00A21874">
              <w:rPr>
                <w:noProof/>
                <w:webHidden/>
              </w:rPr>
              <w:instrText xml:space="preserve"> PAGEREF _Toc115102595 \h </w:instrText>
            </w:r>
            <w:r w:rsidR="00A21874">
              <w:rPr>
                <w:noProof/>
                <w:webHidden/>
              </w:rPr>
            </w:r>
            <w:r w:rsidR="00A21874">
              <w:rPr>
                <w:noProof/>
                <w:webHidden/>
              </w:rPr>
              <w:fldChar w:fldCharType="separate"/>
            </w:r>
            <w:r w:rsidR="00A21874">
              <w:rPr>
                <w:noProof/>
                <w:webHidden/>
              </w:rPr>
              <w:t>10</w:t>
            </w:r>
            <w:r w:rsidR="00A21874">
              <w:rPr>
                <w:noProof/>
                <w:webHidden/>
              </w:rPr>
              <w:fldChar w:fldCharType="end"/>
            </w:r>
          </w:hyperlink>
        </w:p>
        <w:p w14:paraId="1F32B563" w14:textId="45C9BB91"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3988A5C7" w14:textId="77777777" w:rsidR="00A21874" w:rsidRDefault="00A21874">
      <w:pPr>
        <w:rPr>
          <w:rFonts w:asciiTheme="majorHAnsi" w:hAnsiTheme="majorHAnsi" w:cstheme="majorHAnsi"/>
          <w:b/>
          <w:noProof/>
          <w:sz w:val="28"/>
          <w:szCs w:val="32"/>
          <w:lang w:eastAsia="en-GB"/>
        </w:rPr>
      </w:pPr>
      <w:bookmarkStart w:id="6" w:name="_Statement_of_Intent"/>
      <w:bookmarkStart w:id="7" w:name="_Toc115102583"/>
      <w:bookmarkEnd w:id="6"/>
      <w:r>
        <w:br w:type="page"/>
      </w:r>
    </w:p>
    <w:p w14:paraId="2156D422" w14:textId="7D5B7AF3" w:rsidR="00DB71BD" w:rsidRPr="00A21AFF" w:rsidRDefault="00C551EB" w:rsidP="001E34DF">
      <w:pPr>
        <w:pStyle w:val="Heading10"/>
        <w:numPr>
          <w:ilvl w:val="0"/>
          <w:numId w:val="37"/>
        </w:numPr>
        <w:rPr>
          <w:color w:val="auto"/>
        </w:rPr>
      </w:pPr>
      <w:r w:rsidRPr="00A21AFF">
        <w:rPr>
          <w:color w:val="auto"/>
        </w:rPr>
        <w:lastRenderedPageBreak/>
        <w:t>Policy Statement</w:t>
      </w:r>
      <w:bookmarkEnd w:id="7"/>
    </w:p>
    <w:p w14:paraId="3D2BBF29" w14:textId="6AD981CF" w:rsidR="0070545B" w:rsidRPr="00A21874" w:rsidRDefault="0070545B" w:rsidP="0070545B">
      <w:pPr>
        <w:pStyle w:val="TSB-Level1Numbers"/>
        <w:rPr>
          <w:color w:val="auto"/>
        </w:rPr>
      </w:pPr>
      <w:r w:rsidRPr="00A21874">
        <w:rPr>
          <w:color w:val="auto"/>
        </w:rPr>
        <w:t>Telford &amp; Wrekin Council is a positive and innovative place to work with a strong vision and purpose. Our employees are fundamental in achieving this vision. We recognise the importance of recruiting individuals who can demonstrate that they have the skills, values and behaviours required to enable the Council to deliver its priorities.</w:t>
      </w:r>
    </w:p>
    <w:p w14:paraId="52515D9D" w14:textId="77777777" w:rsidR="0070545B" w:rsidRPr="00A21AFF" w:rsidRDefault="0070545B" w:rsidP="0070545B">
      <w:pPr>
        <w:pStyle w:val="TSB-Level1Numbers"/>
        <w:rPr>
          <w:rFonts w:cs="Arial"/>
          <w:color w:val="auto"/>
          <w:szCs w:val="24"/>
        </w:rPr>
      </w:pPr>
      <w:r w:rsidRPr="00A21AFF">
        <w:rPr>
          <w:color w:val="auto"/>
        </w:rPr>
        <w:t xml:space="preserve">This policy </w:t>
      </w:r>
      <w:r w:rsidRPr="00A21AFF">
        <w:rPr>
          <w:rFonts w:cs="Arial"/>
          <w:color w:val="auto"/>
          <w:szCs w:val="24"/>
        </w:rPr>
        <w:t>provides a consistent yet flexible approach to recruitment, selection, on-boarding and induction, enabling the Council to recruit the right people with the right skills in the right place at the right time.</w:t>
      </w:r>
    </w:p>
    <w:p w14:paraId="16812216" w14:textId="77777777" w:rsidR="0070545B" w:rsidRPr="00A21AFF" w:rsidRDefault="0070545B" w:rsidP="0070545B">
      <w:pPr>
        <w:pStyle w:val="TSB-Level1Numbers"/>
        <w:rPr>
          <w:rFonts w:cs="Arial"/>
          <w:color w:val="auto"/>
          <w:szCs w:val="24"/>
        </w:rPr>
      </w:pPr>
      <w:r w:rsidRPr="00A21AFF">
        <w:rPr>
          <w:color w:val="auto"/>
        </w:rPr>
        <w:t xml:space="preserve">All recruitment and selection activity is underpinned by the Council’s Equal Opportunities Charter. </w:t>
      </w:r>
    </w:p>
    <w:p w14:paraId="7305557E" w14:textId="77777777" w:rsidR="0070545B" w:rsidRPr="00A21AFF" w:rsidRDefault="0070545B" w:rsidP="0070545B">
      <w:pPr>
        <w:pStyle w:val="TSB-Level1Numbers"/>
        <w:rPr>
          <w:color w:val="auto"/>
          <w:lang w:val="en-US"/>
        </w:rPr>
      </w:pPr>
      <w:r w:rsidRPr="00A21AFF">
        <w:rPr>
          <w:rStyle w:val="normaltextrun1"/>
          <w:rFonts w:ascii="Arial" w:hAnsi="Arial" w:cs="Arial"/>
          <w:b/>
          <w:bCs/>
          <w:color w:val="auto"/>
        </w:rPr>
        <w:t>The policy should be read in conjunction with the Guidance Notes which are referred to throughout.</w:t>
      </w:r>
      <w:r w:rsidRPr="00A21AFF">
        <w:rPr>
          <w:rStyle w:val="eop"/>
          <w:rFonts w:ascii="Arial" w:hAnsi="Arial" w:cs="Arial"/>
          <w:color w:val="auto"/>
          <w:lang w:val="en-US"/>
        </w:rPr>
        <w:t> </w:t>
      </w:r>
    </w:p>
    <w:p w14:paraId="61E22402" w14:textId="77777777" w:rsidR="00A812E6" w:rsidRPr="00A21AFF" w:rsidRDefault="00A812E6" w:rsidP="00A812E6">
      <w:pPr>
        <w:pStyle w:val="Heading10"/>
        <w:ind w:left="284"/>
        <w:rPr>
          <w:color w:val="auto"/>
        </w:rPr>
      </w:pPr>
      <w:bookmarkStart w:id="8" w:name="_Toc115102584"/>
      <w:r w:rsidRPr="00A21AFF">
        <w:rPr>
          <w:color w:val="auto"/>
        </w:rPr>
        <w:t>Scope of policy</w:t>
      </w:r>
      <w:bookmarkEnd w:id="8"/>
    </w:p>
    <w:p w14:paraId="3B8C444F" w14:textId="77777777" w:rsidR="00A812E6" w:rsidRPr="00A21AFF" w:rsidRDefault="00A812E6" w:rsidP="00E93F1C">
      <w:pPr>
        <w:pStyle w:val="TSB-Level1Numbers"/>
        <w:rPr>
          <w:color w:val="auto"/>
        </w:rPr>
      </w:pPr>
      <w:r w:rsidRPr="00A21AFF">
        <w:rPr>
          <w:color w:val="auto"/>
        </w:rPr>
        <w:t>This policy covers recruitment to permanent and fixed term jobs, secondments and casual work in Telford &amp; Wrekin Council.</w:t>
      </w:r>
    </w:p>
    <w:p w14:paraId="33F847F4" w14:textId="77777777" w:rsidR="00E93F1C" w:rsidRPr="00A21AFF" w:rsidRDefault="00E93F1C" w:rsidP="00E93F1C">
      <w:pPr>
        <w:pStyle w:val="Heading10"/>
        <w:rPr>
          <w:color w:val="auto"/>
        </w:rPr>
      </w:pPr>
      <w:bookmarkStart w:id="9" w:name="_Toc115102585"/>
      <w:r w:rsidRPr="00A21AFF">
        <w:rPr>
          <w:color w:val="auto"/>
        </w:rPr>
        <w:t>Policy Commitments</w:t>
      </w:r>
      <w:bookmarkEnd w:id="9"/>
    </w:p>
    <w:p w14:paraId="56ED2991" w14:textId="77777777" w:rsidR="00E93F1C" w:rsidRPr="00A21AFF" w:rsidRDefault="00E93F1C" w:rsidP="00E93F1C">
      <w:pPr>
        <w:pStyle w:val="TSB-Level1Numbers"/>
        <w:rPr>
          <w:color w:val="auto"/>
        </w:rPr>
      </w:pPr>
      <w:r w:rsidRPr="00A21AFF">
        <w:rPr>
          <w:color w:val="auto"/>
        </w:rPr>
        <w:t>As a Council we are committed to:</w:t>
      </w:r>
    </w:p>
    <w:p w14:paraId="636075EB" w14:textId="77777777" w:rsidR="00E93F1C" w:rsidRPr="00A21874" w:rsidRDefault="00E93F1C" w:rsidP="00A21874">
      <w:pPr>
        <w:pStyle w:val="TSB-PolicyBullets"/>
        <w:rPr>
          <w:color w:val="auto"/>
        </w:rPr>
      </w:pPr>
      <w:r w:rsidRPr="00A21874">
        <w:rPr>
          <w:color w:val="auto"/>
        </w:rPr>
        <w:t xml:space="preserve">Being an inclusive employer, providing job opportunities that are accessible to all </w:t>
      </w:r>
    </w:p>
    <w:p w14:paraId="069894D6" w14:textId="77777777" w:rsidR="00E93F1C" w:rsidRPr="00A21874" w:rsidRDefault="00E93F1C" w:rsidP="00A21874">
      <w:pPr>
        <w:pStyle w:val="TSB-PolicyBullets"/>
        <w:rPr>
          <w:color w:val="auto"/>
        </w:rPr>
      </w:pPr>
      <w:r w:rsidRPr="00A21874">
        <w:rPr>
          <w:color w:val="auto"/>
        </w:rPr>
        <w:t>Promoting vigilance through safer recruitment, thereby making it as difficult as possible for unsuitable people to gain access to children and vulnerable adults</w:t>
      </w:r>
    </w:p>
    <w:p w14:paraId="26928EC4" w14:textId="77777777" w:rsidR="00E93F1C" w:rsidRPr="00A21874" w:rsidRDefault="00E93F1C" w:rsidP="00A21874">
      <w:pPr>
        <w:pStyle w:val="TSB-PolicyBullets"/>
        <w:rPr>
          <w:color w:val="auto"/>
        </w:rPr>
      </w:pPr>
      <w:r w:rsidRPr="00A21874">
        <w:rPr>
          <w:color w:val="auto"/>
        </w:rPr>
        <w:t>Ensuring that employees are paid and rewarded fairly in accordance with equal pay legislation</w:t>
      </w:r>
    </w:p>
    <w:p w14:paraId="5F7BB172" w14:textId="77777777" w:rsidR="00E93F1C" w:rsidRPr="00A21874" w:rsidRDefault="00E93F1C" w:rsidP="00A21874">
      <w:pPr>
        <w:pStyle w:val="TSB-PolicyBullets"/>
        <w:rPr>
          <w:color w:val="auto"/>
        </w:rPr>
      </w:pPr>
      <w:r w:rsidRPr="00A21874">
        <w:rPr>
          <w:color w:val="auto"/>
        </w:rPr>
        <w:t xml:space="preserve">Being an employer of choice, aiming to attract candidates from a diverse range of backgrounds and offering a flexible working environment and attractive reward and benefits package </w:t>
      </w:r>
    </w:p>
    <w:p w14:paraId="27533DC1" w14:textId="77777777" w:rsidR="00E93F1C" w:rsidRPr="00A21874" w:rsidRDefault="00E93F1C" w:rsidP="00A21874">
      <w:pPr>
        <w:pStyle w:val="TSB-PolicyBullets"/>
        <w:rPr>
          <w:color w:val="auto"/>
        </w:rPr>
      </w:pPr>
      <w:r w:rsidRPr="00A21874">
        <w:rPr>
          <w:color w:val="auto"/>
        </w:rPr>
        <w:t xml:space="preserve">Providing all candidates with a positive recruitment experience </w:t>
      </w:r>
    </w:p>
    <w:p w14:paraId="3F74D8B3" w14:textId="77777777" w:rsidR="00E93F1C" w:rsidRPr="00A21874" w:rsidRDefault="00E93F1C" w:rsidP="00A21874">
      <w:pPr>
        <w:pStyle w:val="TSB-PolicyBullets"/>
        <w:rPr>
          <w:color w:val="auto"/>
        </w:rPr>
      </w:pPr>
      <w:r w:rsidRPr="00A21874">
        <w:rPr>
          <w:color w:val="auto"/>
        </w:rPr>
        <w:t xml:space="preserve">Equipping managers with the skills required to recruit and select candidates in a fair, open and transparent manner </w:t>
      </w:r>
    </w:p>
    <w:p w14:paraId="00AA1EBA" w14:textId="77777777" w:rsidR="00E93F1C" w:rsidRPr="00A21AFF" w:rsidRDefault="00E93F1C" w:rsidP="00E93F1C">
      <w:pPr>
        <w:pStyle w:val="Default"/>
        <w:spacing w:line="276" w:lineRule="auto"/>
        <w:rPr>
          <w:color w:val="auto"/>
          <w:sz w:val="23"/>
          <w:szCs w:val="23"/>
        </w:rPr>
      </w:pPr>
    </w:p>
    <w:p w14:paraId="6C2EFD6F" w14:textId="77777777" w:rsidR="00E93F1C" w:rsidRPr="00A21AFF" w:rsidRDefault="00E93F1C">
      <w:pPr>
        <w:rPr>
          <w:rFonts w:eastAsia="Times New Roman" w:cs="Arial"/>
          <w:sz w:val="24"/>
          <w:szCs w:val="23"/>
          <w:lang w:eastAsia="en-GB"/>
        </w:rPr>
      </w:pPr>
      <w:r w:rsidRPr="00A21AFF">
        <w:rPr>
          <w:szCs w:val="23"/>
        </w:rPr>
        <w:br w:type="page"/>
      </w:r>
    </w:p>
    <w:p w14:paraId="196974ED" w14:textId="2382CE3F" w:rsidR="00E93F1C" w:rsidRPr="00A21AFF" w:rsidRDefault="00E93F1C" w:rsidP="00E93F1C">
      <w:pPr>
        <w:pStyle w:val="TSB-Level1Numbers"/>
        <w:rPr>
          <w:color w:val="auto"/>
        </w:rPr>
      </w:pPr>
      <w:r w:rsidRPr="00A21AFF">
        <w:rPr>
          <w:color w:val="auto"/>
        </w:rPr>
        <w:lastRenderedPageBreak/>
        <w:t>This policy recognises that:</w:t>
      </w:r>
    </w:p>
    <w:p w14:paraId="02D5BED1" w14:textId="77777777" w:rsidR="00E93F1C" w:rsidRPr="00A21874" w:rsidRDefault="00E93F1C" w:rsidP="00A21874">
      <w:pPr>
        <w:pStyle w:val="TSB-PolicyBullets"/>
        <w:rPr>
          <w:color w:val="auto"/>
          <w:sz w:val="23"/>
          <w:szCs w:val="23"/>
        </w:rPr>
      </w:pPr>
      <w:r w:rsidRPr="00A21874">
        <w:rPr>
          <w:color w:val="auto"/>
        </w:rPr>
        <w:t xml:space="preserve">No employee will be involved in the recruitment and selection process where they are related to or have a close personal relationship with an applicant.  </w:t>
      </w:r>
    </w:p>
    <w:p w14:paraId="6B4CD3A1" w14:textId="77777777" w:rsidR="00E93F1C" w:rsidRPr="00A21874" w:rsidRDefault="00E93F1C" w:rsidP="00A21874">
      <w:pPr>
        <w:pStyle w:val="TSB-PolicyBullets"/>
        <w:rPr>
          <w:color w:val="auto"/>
          <w:sz w:val="23"/>
          <w:szCs w:val="23"/>
        </w:rPr>
      </w:pPr>
      <w:r w:rsidRPr="00A21874">
        <w:rPr>
          <w:color w:val="auto"/>
        </w:rPr>
        <w:t xml:space="preserve">Applicants are required to state whether they are related to any Telford &amp; Wrekin employee or Councillor.  </w:t>
      </w:r>
    </w:p>
    <w:p w14:paraId="46ABE4FE" w14:textId="77777777" w:rsidR="00E93F1C" w:rsidRPr="00A21874" w:rsidRDefault="00E93F1C" w:rsidP="00A21874">
      <w:pPr>
        <w:pStyle w:val="TSB-PolicyBullets"/>
        <w:rPr>
          <w:color w:val="auto"/>
          <w:sz w:val="23"/>
          <w:szCs w:val="23"/>
        </w:rPr>
      </w:pPr>
      <w:r w:rsidRPr="00A21874">
        <w:rPr>
          <w:color w:val="auto"/>
        </w:rPr>
        <w:t xml:space="preserve">Any job applicant found to be canvassing will be disqualified from consideration and internal applicants may also face disciplinary action. </w:t>
      </w:r>
    </w:p>
    <w:p w14:paraId="1D1B7785" w14:textId="45FAEEE7" w:rsidR="00E93F1C" w:rsidRPr="00A21874" w:rsidRDefault="00E93F1C" w:rsidP="00A21874">
      <w:pPr>
        <w:pStyle w:val="TSB-PolicyBullets"/>
        <w:rPr>
          <w:color w:val="auto"/>
          <w:sz w:val="23"/>
          <w:szCs w:val="23"/>
        </w:rPr>
      </w:pPr>
      <w:r w:rsidRPr="00A21874">
        <w:rPr>
          <w:color w:val="auto"/>
        </w:rPr>
        <w:t xml:space="preserve">In line with the </w:t>
      </w:r>
      <w:hyperlink r:id="rId13">
        <w:r w:rsidRPr="00A21874">
          <w:rPr>
            <w:rStyle w:val="Hyperlink"/>
            <w:rFonts w:eastAsiaTheme="majorEastAsia"/>
            <w:color w:val="5B9BD5" w:themeColor="accent5"/>
          </w:rPr>
          <w:t>Council’s Pay Policy Statement</w:t>
        </w:r>
      </w:hyperlink>
      <w:r w:rsidRPr="00A21874">
        <w:rPr>
          <w:u w:val="single"/>
        </w:rPr>
        <w:t xml:space="preserve"> </w:t>
      </w:r>
      <w:r w:rsidRPr="00A21874">
        <w:rPr>
          <w:color w:val="auto"/>
        </w:rPr>
        <w:t xml:space="preserve">new appointments will normally be made at the minimum scale point of the relevant grade of the post; this can be varied </w:t>
      </w:r>
      <w:r w:rsidRPr="00A21874">
        <w:rPr>
          <w:iCs/>
          <w:color w:val="auto"/>
        </w:rPr>
        <w:t>only in exceptional circumstances</w:t>
      </w:r>
      <w:r w:rsidRPr="00A21874">
        <w:rPr>
          <w:color w:val="auto"/>
        </w:rPr>
        <w:t>, whilst having regard for the need for equal pay.</w:t>
      </w:r>
    </w:p>
    <w:p w14:paraId="6A3080FF" w14:textId="77777777" w:rsidR="00E03AA4" w:rsidRPr="00A21AFF" w:rsidRDefault="00E03AA4" w:rsidP="00E03AA4">
      <w:pPr>
        <w:pStyle w:val="Heading10"/>
        <w:rPr>
          <w:color w:val="auto"/>
        </w:rPr>
      </w:pPr>
      <w:bookmarkStart w:id="10" w:name="_Toc115102586"/>
      <w:r w:rsidRPr="00A21AFF">
        <w:rPr>
          <w:color w:val="auto"/>
        </w:rPr>
        <w:t>Preparing to Recruit</w:t>
      </w:r>
      <w:bookmarkEnd w:id="10"/>
      <w:r w:rsidRPr="00A21AFF">
        <w:rPr>
          <w:color w:val="auto"/>
        </w:rPr>
        <w:t xml:space="preserve"> </w:t>
      </w:r>
    </w:p>
    <w:p w14:paraId="61D1A108" w14:textId="77777777" w:rsidR="00E03AA4" w:rsidRPr="00A21AFF" w:rsidRDefault="00E03AA4" w:rsidP="0097707D">
      <w:pPr>
        <w:pStyle w:val="TSB-Level1Numbers"/>
        <w:rPr>
          <w:color w:val="auto"/>
        </w:rPr>
      </w:pPr>
      <w:r w:rsidRPr="00A21AFF">
        <w:rPr>
          <w:color w:val="auto"/>
        </w:rPr>
        <w:t>Managers will refer to the ‘Recruitment Checklist’ before commencing the recruitment process and throughout the entire process, up until the successful candidate is in post.</w:t>
      </w:r>
    </w:p>
    <w:p w14:paraId="421BAD69" w14:textId="77777777" w:rsidR="00E03AA4" w:rsidRPr="00A21AFF" w:rsidRDefault="00E03AA4" w:rsidP="0097707D">
      <w:pPr>
        <w:pStyle w:val="TSB-Level1Numbers"/>
        <w:rPr>
          <w:color w:val="auto"/>
        </w:rPr>
      </w:pPr>
      <w:r w:rsidRPr="00A21AFF">
        <w:rPr>
          <w:color w:val="auto"/>
        </w:rPr>
        <w:t>Managers will liaise with Finance to ensure that funding is available before commencing the recruitment process.</w:t>
      </w:r>
    </w:p>
    <w:p w14:paraId="3AD87880" w14:textId="77777777" w:rsidR="00E03AA4" w:rsidRPr="00A21AFF" w:rsidRDefault="00E03AA4" w:rsidP="0097707D">
      <w:pPr>
        <w:pStyle w:val="TSB-Level1Numbers"/>
        <w:rPr>
          <w:color w:val="auto"/>
        </w:rPr>
      </w:pPr>
      <w:r w:rsidRPr="00A21AFF">
        <w:rPr>
          <w:color w:val="auto"/>
        </w:rPr>
        <w:t xml:space="preserve">Managers will take the opportunity to review whether a vacant post needs to be filled and to consider whether changes are required to the content and conditions of the job before recruiting. </w:t>
      </w:r>
    </w:p>
    <w:p w14:paraId="1D939ACC" w14:textId="77777777" w:rsidR="00E03AA4" w:rsidRPr="00A21AFF" w:rsidRDefault="00E03AA4" w:rsidP="0097707D">
      <w:pPr>
        <w:pStyle w:val="TSB-Level1Numbers"/>
        <w:rPr>
          <w:color w:val="auto"/>
        </w:rPr>
      </w:pPr>
      <w:r w:rsidRPr="00A21AFF">
        <w:rPr>
          <w:color w:val="auto"/>
        </w:rPr>
        <w:t xml:space="preserve">Managers will consider whether a post can be offered as an Apprenticeship. </w:t>
      </w:r>
    </w:p>
    <w:p w14:paraId="42A644D9" w14:textId="77777777" w:rsidR="00E03AA4" w:rsidRPr="00A21AFF" w:rsidRDefault="00E03AA4" w:rsidP="0097707D">
      <w:pPr>
        <w:pStyle w:val="TSB-Level1Numbers"/>
        <w:rPr>
          <w:color w:val="auto"/>
        </w:rPr>
      </w:pPr>
      <w:r w:rsidRPr="00A21AFF">
        <w:rPr>
          <w:color w:val="auto"/>
        </w:rPr>
        <w:t>A job description and person specification in the corporate format will be produced for every post, including those open for internal secondment.</w:t>
      </w:r>
    </w:p>
    <w:p w14:paraId="7FAC1045" w14:textId="77777777" w:rsidR="00E03AA4" w:rsidRPr="00A21AFF" w:rsidRDefault="00E03AA4" w:rsidP="0097707D">
      <w:pPr>
        <w:pStyle w:val="TSB-Level1Numbers"/>
        <w:rPr>
          <w:color w:val="auto"/>
        </w:rPr>
      </w:pPr>
      <w:r w:rsidRPr="00A21AFF">
        <w:rPr>
          <w:color w:val="auto"/>
        </w:rPr>
        <w:t>Job titles will be clear and meaningful, with prospective candidates in mind at all times</w:t>
      </w:r>
    </w:p>
    <w:p w14:paraId="06F9264C" w14:textId="77777777" w:rsidR="00E03AA4" w:rsidRPr="00A21AFF" w:rsidRDefault="00E03AA4" w:rsidP="0097707D">
      <w:pPr>
        <w:pStyle w:val="TSB-Level1Numbers"/>
        <w:rPr>
          <w:color w:val="auto"/>
        </w:rPr>
      </w:pPr>
      <w:r w:rsidRPr="00A21AFF">
        <w:rPr>
          <w:color w:val="auto"/>
        </w:rPr>
        <w:t>The person specification will:</w:t>
      </w:r>
    </w:p>
    <w:p w14:paraId="1F3EF592" w14:textId="77777777" w:rsidR="00E03AA4" w:rsidRPr="00A21874" w:rsidRDefault="00E03AA4" w:rsidP="00A21874">
      <w:pPr>
        <w:pStyle w:val="TSB-PolicyBullets"/>
        <w:rPr>
          <w:color w:val="auto"/>
        </w:rPr>
      </w:pPr>
      <w:r w:rsidRPr="00A21874">
        <w:rPr>
          <w:color w:val="auto"/>
        </w:rPr>
        <w:t>only include directly relevant criteria,</w:t>
      </w:r>
    </w:p>
    <w:p w14:paraId="4D5FB236" w14:textId="77777777" w:rsidR="00E03AA4" w:rsidRPr="00A21874" w:rsidRDefault="00E03AA4" w:rsidP="00A21874">
      <w:pPr>
        <w:pStyle w:val="TSB-PolicyBullets"/>
        <w:rPr>
          <w:color w:val="auto"/>
        </w:rPr>
      </w:pPr>
      <w:r w:rsidRPr="00A21874">
        <w:rPr>
          <w:color w:val="auto"/>
        </w:rPr>
        <w:t>show whether a criminal records check is required,</w:t>
      </w:r>
    </w:p>
    <w:p w14:paraId="6B44A917" w14:textId="77777777" w:rsidR="00E03AA4" w:rsidRPr="00A21874" w:rsidRDefault="00E03AA4" w:rsidP="00A21874">
      <w:pPr>
        <w:pStyle w:val="TSB-PolicyBullets"/>
        <w:rPr>
          <w:color w:val="auto"/>
        </w:rPr>
      </w:pPr>
      <w:r w:rsidRPr="00A21874">
        <w:rPr>
          <w:color w:val="auto"/>
        </w:rPr>
        <w:t>state that we will make ALL reasonable adjustments in order that someone with a disability can undertake the duties involved,</w:t>
      </w:r>
    </w:p>
    <w:p w14:paraId="4417D1A3" w14:textId="77777777" w:rsidR="00E03AA4" w:rsidRPr="00A21874" w:rsidRDefault="00E03AA4" w:rsidP="00A21874">
      <w:pPr>
        <w:pStyle w:val="TSB-PolicyBullets"/>
        <w:rPr>
          <w:color w:val="auto"/>
        </w:rPr>
      </w:pPr>
      <w:r w:rsidRPr="00A21874">
        <w:rPr>
          <w:color w:val="auto"/>
        </w:rPr>
        <w:t>state whether the role is ‘customer facing’ under the requirements of the Fluency Duty</w:t>
      </w:r>
    </w:p>
    <w:p w14:paraId="60D244D6" w14:textId="4703F007" w:rsidR="00E03AA4" w:rsidRPr="00A21AFF" w:rsidRDefault="00E03AA4" w:rsidP="0025609B">
      <w:pPr>
        <w:pStyle w:val="TSB-Level1Numbers"/>
        <w:rPr>
          <w:color w:val="auto"/>
        </w:rPr>
      </w:pPr>
      <w:r w:rsidRPr="00A21AFF">
        <w:rPr>
          <w:color w:val="auto"/>
        </w:rPr>
        <w:lastRenderedPageBreak/>
        <w:t>All new job descriptions and existing job descriptions where the duties of the post have been significantly changed, will be evaluated.</w:t>
      </w:r>
    </w:p>
    <w:p w14:paraId="7DA7B1C9" w14:textId="77777777" w:rsidR="00E03AA4" w:rsidRPr="00A21AFF" w:rsidRDefault="00E03AA4" w:rsidP="0025609B">
      <w:pPr>
        <w:pStyle w:val="TSB-Level1Numbers"/>
        <w:rPr>
          <w:color w:val="auto"/>
        </w:rPr>
      </w:pPr>
      <w:r w:rsidRPr="00A21AFF">
        <w:rPr>
          <w:color w:val="auto"/>
        </w:rPr>
        <w:t>Where appropriate, a shorter ‘Job Summary’ may be produced for advertising purposes, in addition to the Job Description and Person Specification</w:t>
      </w:r>
    </w:p>
    <w:p w14:paraId="255C6960" w14:textId="77777777" w:rsidR="00E03AA4" w:rsidRPr="00A21AFF" w:rsidRDefault="00E03AA4" w:rsidP="0025609B">
      <w:pPr>
        <w:pStyle w:val="TSB-Level1Numbers"/>
        <w:rPr>
          <w:color w:val="auto"/>
        </w:rPr>
      </w:pPr>
      <w:r w:rsidRPr="00A21AFF">
        <w:rPr>
          <w:color w:val="auto"/>
        </w:rPr>
        <w:t>Special consideration will be given when recruiting to jobs working with vulnerable groups, in accordance with safer recruitment practice.</w:t>
      </w:r>
    </w:p>
    <w:p w14:paraId="65435D5E" w14:textId="77777777" w:rsidR="00E03AA4" w:rsidRPr="00A21AFF" w:rsidRDefault="00E03AA4" w:rsidP="0025609B">
      <w:pPr>
        <w:pStyle w:val="TSB-Level1Numbers"/>
        <w:rPr>
          <w:color w:val="auto"/>
        </w:rPr>
      </w:pPr>
      <w:r w:rsidRPr="00A21AFF">
        <w:rPr>
          <w:color w:val="auto"/>
        </w:rPr>
        <w:t>No unauthorised posts will be advertised.</w:t>
      </w:r>
    </w:p>
    <w:p w14:paraId="157562E7" w14:textId="77777777" w:rsidR="00E03AA4" w:rsidRPr="00A21AFF" w:rsidRDefault="00E03AA4" w:rsidP="0025609B">
      <w:pPr>
        <w:pStyle w:val="TSB-Level1Numbers"/>
        <w:rPr>
          <w:color w:val="auto"/>
        </w:rPr>
      </w:pPr>
      <w:r w:rsidRPr="00A21AFF">
        <w:rPr>
          <w:color w:val="auto"/>
        </w:rPr>
        <w:t>Further information is available in:</w:t>
      </w:r>
    </w:p>
    <w:p w14:paraId="535FF06A" w14:textId="77777777" w:rsidR="00E03AA4" w:rsidRPr="00A21874" w:rsidRDefault="00F27D56" w:rsidP="00A21874">
      <w:pPr>
        <w:pStyle w:val="TSB-PolicyBullets"/>
      </w:pPr>
      <w:hyperlink r:id="rId14" w:history="1">
        <w:r w:rsidR="00E03AA4" w:rsidRPr="00A21874">
          <w:rPr>
            <w:rStyle w:val="Hyperlink"/>
            <w:color w:val="5B9BD5" w:themeColor="accent5"/>
          </w:rPr>
          <w:t>Recruitment Checklist</w:t>
        </w:r>
      </w:hyperlink>
    </w:p>
    <w:p w14:paraId="2296EAB3" w14:textId="77777777" w:rsidR="00E03AA4" w:rsidRPr="00A21874" w:rsidRDefault="00F27D56" w:rsidP="00A21874">
      <w:pPr>
        <w:pStyle w:val="TSB-PolicyBullets"/>
      </w:pPr>
      <w:hyperlink r:id="rId15" w:history="1">
        <w:r w:rsidR="00E03AA4" w:rsidRPr="00A21874">
          <w:rPr>
            <w:rStyle w:val="Hyperlink"/>
            <w:color w:val="5B9BD5" w:themeColor="accent5"/>
          </w:rPr>
          <w:t>Equal Opportunities Charter</w:t>
        </w:r>
      </w:hyperlink>
    </w:p>
    <w:p w14:paraId="12B6A6DA" w14:textId="77777777" w:rsidR="00E03AA4" w:rsidRPr="00A21874" w:rsidRDefault="00F27D56" w:rsidP="00A21874">
      <w:pPr>
        <w:pStyle w:val="TSB-PolicyBullets"/>
      </w:pPr>
      <w:hyperlink r:id="rId16" w:history="1">
        <w:r w:rsidR="00E03AA4" w:rsidRPr="00A21874">
          <w:rPr>
            <w:rStyle w:val="Hyperlink"/>
            <w:color w:val="5B9BD5" w:themeColor="accent5"/>
          </w:rPr>
          <w:t>Guidance Note: Preparing to Recruit</w:t>
        </w:r>
      </w:hyperlink>
    </w:p>
    <w:p w14:paraId="042BBA2A" w14:textId="77777777" w:rsidR="00E03AA4" w:rsidRPr="00A21874" w:rsidRDefault="00F27D56" w:rsidP="00A21874">
      <w:pPr>
        <w:pStyle w:val="TSB-PolicyBullets"/>
      </w:pPr>
      <w:hyperlink r:id="rId17" w:history="1">
        <w:r w:rsidR="00E03AA4" w:rsidRPr="00A21874">
          <w:rPr>
            <w:rStyle w:val="Hyperlink"/>
            <w:color w:val="5B9BD5" w:themeColor="accent5"/>
          </w:rPr>
          <w:t>Guidance: Job Descriptions, Person Specification and Role Profiles</w:t>
        </w:r>
      </w:hyperlink>
      <w:r w:rsidR="00E03AA4" w:rsidRPr="00A21874">
        <w:t xml:space="preserve"> </w:t>
      </w:r>
    </w:p>
    <w:p w14:paraId="1C917CE1" w14:textId="77777777" w:rsidR="00E03AA4" w:rsidRPr="00A21874" w:rsidRDefault="00F27D56" w:rsidP="00A21874">
      <w:pPr>
        <w:pStyle w:val="TSB-PolicyBullets"/>
      </w:pPr>
      <w:hyperlink r:id="rId18" w:history="1">
        <w:r w:rsidR="00E03AA4" w:rsidRPr="00A21874">
          <w:rPr>
            <w:rStyle w:val="Hyperlink"/>
            <w:color w:val="5B9BD5" w:themeColor="accent5"/>
          </w:rPr>
          <w:t>Templates: Job Descriptions, Person Specification and Role Profiles</w:t>
        </w:r>
      </w:hyperlink>
    </w:p>
    <w:p w14:paraId="1470903E" w14:textId="77777777" w:rsidR="00E03AA4" w:rsidRPr="00A21874" w:rsidRDefault="00F27D56" w:rsidP="00A21874">
      <w:pPr>
        <w:pStyle w:val="TSB-PolicyBullets"/>
      </w:pPr>
      <w:hyperlink r:id="rId19" w:history="1">
        <w:r w:rsidR="00E03AA4" w:rsidRPr="00A21874">
          <w:rPr>
            <w:rStyle w:val="Hyperlink"/>
            <w:color w:val="5B9BD5" w:themeColor="accent5"/>
          </w:rPr>
          <w:t>Guidance Note: Recruiting to posts working with vulnerable groups</w:t>
        </w:r>
      </w:hyperlink>
    </w:p>
    <w:p w14:paraId="3D5A5F75" w14:textId="77777777" w:rsidR="00E03AA4" w:rsidRPr="00A21874" w:rsidRDefault="00F27D56" w:rsidP="00A21874">
      <w:pPr>
        <w:pStyle w:val="TSB-PolicyBullets"/>
      </w:pPr>
      <w:hyperlink r:id="rId20" w:history="1">
        <w:r w:rsidR="00E03AA4" w:rsidRPr="00A21874">
          <w:rPr>
            <w:rStyle w:val="Hyperlink"/>
            <w:color w:val="5B9BD5" w:themeColor="accent5"/>
          </w:rPr>
          <w:t>Guidance Note: Fluency Duty</w:t>
        </w:r>
      </w:hyperlink>
    </w:p>
    <w:p w14:paraId="4F0CE98A" w14:textId="77777777" w:rsidR="00E03AA4" w:rsidRPr="00A21874" w:rsidRDefault="00E03AA4" w:rsidP="00A21874">
      <w:pPr>
        <w:pStyle w:val="TSB-PolicyBullets"/>
      </w:pPr>
      <w:r w:rsidRPr="00A21874">
        <w:t xml:space="preserve">Intranet page: </w:t>
      </w:r>
      <w:hyperlink r:id="rId21" w:history="1">
        <w:r w:rsidRPr="00A21874">
          <w:rPr>
            <w:rStyle w:val="Hyperlink"/>
            <w:color w:val="5B9BD5" w:themeColor="accent5"/>
          </w:rPr>
          <w:t>Apprenticeships</w:t>
        </w:r>
      </w:hyperlink>
    </w:p>
    <w:p w14:paraId="1B39868D" w14:textId="77777777" w:rsidR="00914BF6" w:rsidRPr="00A21AFF" w:rsidRDefault="00914BF6">
      <w:pPr>
        <w:rPr>
          <w:rFonts w:asciiTheme="majorHAnsi" w:hAnsiTheme="majorHAnsi" w:cstheme="majorHAnsi"/>
          <w:b/>
          <w:noProof/>
          <w:sz w:val="28"/>
          <w:szCs w:val="32"/>
          <w:lang w:eastAsia="en-GB"/>
        </w:rPr>
      </w:pPr>
      <w:r w:rsidRPr="00A21AFF">
        <w:br w:type="page"/>
      </w:r>
    </w:p>
    <w:p w14:paraId="18913200" w14:textId="6DB38671" w:rsidR="00217C3E" w:rsidRPr="00A21AFF" w:rsidRDefault="00217C3E" w:rsidP="00217C3E">
      <w:pPr>
        <w:pStyle w:val="Heading10"/>
        <w:ind w:left="284"/>
        <w:rPr>
          <w:color w:val="auto"/>
        </w:rPr>
      </w:pPr>
      <w:bookmarkStart w:id="11" w:name="_Toc115102587"/>
      <w:r w:rsidRPr="00A21AFF">
        <w:rPr>
          <w:color w:val="auto"/>
        </w:rPr>
        <w:lastRenderedPageBreak/>
        <w:t>Attracting the Right Applicant</w:t>
      </w:r>
      <w:bookmarkEnd w:id="11"/>
      <w:r w:rsidRPr="00A21AFF">
        <w:rPr>
          <w:color w:val="auto"/>
        </w:rPr>
        <w:t xml:space="preserve"> </w:t>
      </w:r>
    </w:p>
    <w:p w14:paraId="1537F65B" w14:textId="77777777" w:rsidR="00217C3E" w:rsidRPr="00A21AFF" w:rsidRDefault="00217C3E" w:rsidP="00914BF6">
      <w:pPr>
        <w:pStyle w:val="TSB-Level1Numbers"/>
        <w:rPr>
          <w:color w:val="auto"/>
        </w:rPr>
      </w:pPr>
      <w:r w:rsidRPr="00A21AFF">
        <w:rPr>
          <w:color w:val="auto"/>
        </w:rPr>
        <w:t>All posts will, as a minimum, be advertised on the WM Jobs website.</w:t>
      </w:r>
    </w:p>
    <w:p w14:paraId="1EF2B80F" w14:textId="77777777" w:rsidR="00217C3E" w:rsidRPr="00A21AFF" w:rsidRDefault="00217C3E" w:rsidP="00914BF6">
      <w:pPr>
        <w:pStyle w:val="TSB-Level1Numbers"/>
        <w:rPr>
          <w:color w:val="auto"/>
        </w:rPr>
      </w:pPr>
      <w:r w:rsidRPr="00A21AFF">
        <w:rPr>
          <w:color w:val="auto"/>
        </w:rPr>
        <w:t>Where additional advertising channels are required e.g. social media, professional journals, managers will engage with Corporate Communications early in the process to plan and facilitate this.</w:t>
      </w:r>
    </w:p>
    <w:p w14:paraId="608BD75D" w14:textId="77777777" w:rsidR="00217C3E" w:rsidRPr="00A21AFF" w:rsidRDefault="00217C3E" w:rsidP="00914BF6">
      <w:pPr>
        <w:pStyle w:val="TSB-Level1Numbers"/>
        <w:rPr>
          <w:color w:val="auto"/>
        </w:rPr>
      </w:pPr>
      <w:r w:rsidRPr="00A21AFF">
        <w:rPr>
          <w:color w:val="auto"/>
        </w:rPr>
        <w:t>All advertising media will state that w</w:t>
      </w:r>
      <w:r w:rsidRPr="00A21AFF">
        <w:rPr>
          <w:rStyle w:val="Strong"/>
          <w:rFonts w:cs="Arial"/>
          <w:color w:val="auto"/>
          <w:szCs w:val="24"/>
        </w:rPr>
        <w:t>e are committed to equality and diversity.</w:t>
      </w:r>
    </w:p>
    <w:p w14:paraId="6FD1E24C" w14:textId="77777777" w:rsidR="00217C3E" w:rsidRPr="00A21AFF" w:rsidRDefault="00217C3E" w:rsidP="00914BF6">
      <w:pPr>
        <w:pStyle w:val="TSB-Level1Numbers"/>
        <w:rPr>
          <w:color w:val="auto"/>
        </w:rPr>
      </w:pPr>
      <w:r w:rsidRPr="00A21AFF">
        <w:rPr>
          <w:color w:val="auto"/>
        </w:rPr>
        <w:t>All recruitment information will be accurate, relevant and up to date to allow potential applicants to make informed decisions about their suitability and desire to submit an application.</w:t>
      </w:r>
    </w:p>
    <w:p w14:paraId="61E383CE" w14:textId="77777777" w:rsidR="00217C3E" w:rsidRPr="00A21AFF" w:rsidRDefault="00217C3E" w:rsidP="00914BF6">
      <w:pPr>
        <w:pStyle w:val="TSB-Level1Numbers"/>
        <w:rPr>
          <w:color w:val="auto"/>
        </w:rPr>
      </w:pPr>
      <w:r w:rsidRPr="00A21AFF">
        <w:rPr>
          <w:color w:val="auto"/>
        </w:rPr>
        <w:t xml:space="preserve">All applications are required to be completed on line through WM Jobs unless an alternative recruitment process has been agreed. </w:t>
      </w:r>
    </w:p>
    <w:p w14:paraId="70445BF6" w14:textId="77777777" w:rsidR="00217C3E" w:rsidRPr="00A21AFF" w:rsidRDefault="00217C3E" w:rsidP="00914BF6">
      <w:pPr>
        <w:pStyle w:val="TSB-Level1Numbers"/>
        <w:rPr>
          <w:color w:val="auto"/>
        </w:rPr>
      </w:pPr>
      <w:r w:rsidRPr="00A21AFF">
        <w:rPr>
          <w:color w:val="auto"/>
        </w:rPr>
        <w:t xml:space="preserve">CV’s may be submitted </w:t>
      </w:r>
      <w:r w:rsidRPr="00A21AFF">
        <w:rPr>
          <w:b/>
          <w:color w:val="auto"/>
        </w:rPr>
        <w:t>in addition</w:t>
      </w:r>
      <w:r w:rsidRPr="00A21AFF">
        <w:rPr>
          <w:color w:val="auto"/>
        </w:rPr>
        <w:t xml:space="preserve"> to an application form.</w:t>
      </w:r>
    </w:p>
    <w:p w14:paraId="0988DC50" w14:textId="77777777" w:rsidR="00217C3E" w:rsidRPr="00A21AFF" w:rsidRDefault="00217C3E" w:rsidP="00914BF6">
      <w:pPr>
        <w:pStyle w:val="TSB-Level1Numbers"/>
        <w:rPr>
          <w:b/>
          <w:i/>
          <w:color w:val="auto"/>
        </w:rPr>
      </w:pPr>
      <w:r w:rsidRPr="00A21AFF">
        <w:rPr>
          <w:b/>
          <w:i/>
          <w:color w:val="auto"/>
        </w:rPr>
        <w:t>Further information is available in:</w:t>
      </w:r>
    </w:p>
    <w:p w14:paraId="6278AAEC" w14:textId="77777777" w:rsidR="00217C3E" w:rsidRPr="00A21874" w:rsidRDefault="00F27D56" w:rsidP="00A21874">
      <w:pPr>
        <w:pStyle w:val="TSB-PolicyBullets"/>
      </w:pPr>
      <w:hyperlink r:id="rId22" w:history="1">
        <w:r w:rsidR="00217C3E" w:rsidRPr="00A21874">
          <w:rPr>
            <w:rStyle w:val="Hyperlink"/>
            <w:color w:val="5B9BD5" w:themeColor="accent5"/>
          </w:rPr>
          <w:t>Flowchart for advertising posts</w:t>
        </w:r>
      </w:hyperlink>
    </w:p>
    <w:p w14:paraId="4A4212F9" w14:textId="77777777" w:rsidR="00217C3E" w:rsidRPr="00A21874" w:rsidRDefault="00F27D56" w:rsidP="00A21874">
      <w:pPr>
        <w:pStyle w:val="TSB-PolicyBullets"/>
      </w:pPr>
      <w:hyperlink r:id="rId23" w:history="1">
        <w:r w:rsidR="00217C3E" w:rsidRPr="00A21874">
          <w:rPr>
            <w:rStyle w:val="Hyperlink"/>
            <w:color w:val="5B9BD5" w:themeColor="accent5"/>
          </w:rPr>
          <w:t>Guidance Note: Attracting the right candidate</w:t>
        </w:r>
      </w:hyperlink>
    </w:p>
    <w:p w14:paraId="5E1B8687" w14:textId="77777777" w:rsidR="005E3735" w:rsidRPr="00A21AFF" w:rsidRDefault="005E3735" w:rsidP="005E3735">
      <w:pPr>
        <w:pStyle w:val="Heading10"/>
        <w:rPr>
          <w:color w:val="auto"/>
        </w:rPr>
      </w:pPr>
      <w:bookmarkStart w:id="12" w:name="_Toc115102588"/>
      <w:r w:rsidRPr="00A21AFF">
        <w:rPr>
          <w:color w:val="auto"/>
        </w:rPr>
        <w:t>Shortlisting</w:t>
      </w:r>
      <w:bookmarkEnd w:id="12"/>
    </w:p>
    <w:p w14:paraId="6104CAD3" w14:textId="77777777" w:rsidR="005E3735" w:rsidRPr="00A21AFF" w:rsidRDefault="005E3735" w:rsidP="005E3735">
      <w:pPr>
        <w:pStyle w:val="TSB-Level1Numbers"/>
        <w:rPr>
          <w:color w:val="auto"/>
        </w:rPr>
      </w:pPr>
      <w:r w:rsidRPr="00A21AFF">
        <w:rPr>
          <w:color w:val="auto"/>
        </w:rPr>
        <w:t>Shortlisting will not be carried out by one person alone.  The recruiting manager must be involved in shortlisting and must have completed the recruitment and selection training.</w:t>
      </w:r>
    </w:p>
    <w:p w14:paraId="0FE5DC11" w14:textId="77777777" w:rsidR="005E3735" w:rsidRPr="00A21AFF" w:rsidRDefault="005E3735" w:rsidP="005E3735">
      <w:pPr>
        <w:pStyle w:val="TSB-Level1Numbers"/>
        <w:rPr>
          <w:color w:val="auto"/>
        </w:rPr>
      </w:pPr>
      <w:r w:rsidRPr="00A21AFF">
        <w:rPr>
          <w:color w:val="auto"/>
        </w:rPr>
        <w:t>Only the criteria contained in the person specification document will be used for shortlisting.</w:t>
      </w:r>
    </w:p>
    <w:p w14:paraId="003842BC" w14:textId="77777777" w:rsidR="005E3735" w:rsidRPr="00A21AFF" w:rsidRDefault="005E3735" w:rsidP="005E3735">
      <w:pPr>
        <w:pStyle w:val="TSB-Level1Numbers"/>
        <w:rPr>
          <w:color w:val="auto"/>
        </w:rPr>
      </w:pPr>
      <w:r w:rsidRPr="00A21AFF">
        <w:rPr>
          <w:color w:val="auto"/>
        </w:rPr>
        <w:t xml:space="preserve">Shortlisting will be carried out without regard to gender, transgender status, sexual orientation, colour, race, nationality, ethnic or national origin, age, disability, religion or belief, pregnancy, maternity leave, marital or civil partnership status, or trade union membership. </w:t>
      </w:r>
    </w:p>
    <w:p w14:paraId="7B798451" w14:textId="77777777" w:rsidR="005E3735" w:rsidRPr="00A21AFF" w:rsidRDefault="005E3735" w:rsidP="005E3735">
      <w:pPr>
        <w:pStyle w:val="TSB-Level1Numbers"/>
        <w:rPr>
          <w:color w:val="auto"/>
        </w:rPr>
      </w:pPr>
      <w:r w:rsidRPr="00A21AFF">
        <w:rPr>
          <w:color w:val="auto"/>
        </w:rPr>
        <w:t>Shortlisting will be completed and documented on WM Jobs.</w:t>
      </w:r>
    </w:p>
    <w:p w14:paraId="7FD61AB0" w14:textId="77777777" w:rsidR="005E3735" w:rsidRPr="00A21AFF" w:rsidRDefault="005E3735" w:rsidP="005E3735">
      <w:pPr>
        <w:pStyle w:val="TSB-Level1Numbers"/>
        <w:rPr>
          <w:color w:val="auto"/>
        </w:rPr>
      </w:pPr>
      <w:r w:rsidRPr="00A21AFF">
        <w:rPr>
          <w:color w:val="auto"/>
        </w:rPr>
        <w:t>Redeployees will be considered before other applicants in line with the Redeployment Policy.</w:t>
      </w:r>
    </w:p>
    <w:p w14:paraId="53CACBFF" w14:textId="77777777" w:rsidR="005E3735" w:rsidRPr="00A21AFF" w:rsidRDefault="005E3735" w:rsidP="005E3735">
      <w:pPr>
        <w:pStyle w:val="TSB-Level1Numbers"/>
        <w:rPr>
          <w:color w:val="auto"/>
        </w:rPr>
      </w:pPr>
      <w:r w:rsidRPr="00A21AFF">
        <w:rPr>
          <w:color w:val="auto"/>
        </w:rPr>
        <w:t>Applicants who declare that they have a disability, are ex-forces personnel or are from a care background will be considered in accordance with the Council’s Guaranteed Interview Scheme.</w:t>
      </w:r>
    </w:p>
    <w:p w14:paraId="2600CB6E" w14:textId="77777777" w:rsidR="005E3735" w:rsidRPr="00A21AFF" w:rsidRDefault="005E3735" w:rsidP="005E3735">
      <w:pPr>
        <w:pStyle w:val="TSB-Level1Numbers"/>
        <w:rPr>
          <w:color w:val="auto"/>
        </w:rPr>
      </w:pPr>
      <w:r w:rsidRPr="00A21AFF">
        <w:rPr>
          <w:color w:val="auto"/>
        </w:rPr>
        <w:lastRenderedPageBreak/>
        <w:t>The disclosure of a criminal conviction will not in itself debar an applicant from applying for a post.</w:t>
      </w:r>
    </w:p>
    <w:p w14:paraId="078913FB" w14:textId="5F66ABCE" w:rsidR="005E3735" w:rsidRPr="00A21AFF" w:rsidRDefault="005E3735" w:rsidP="005E3735">
      <w:pPr>
        <w:pStyle w:val="TSB-Level1Numbers"/>
        <w:rPr>
          <w:color w:val="auto"/>
        </w:rPr>
      </w:pPr>
      <w:r w:rsidRPr="00A21AFF">
        <w:rPr>
          <w:color w:val="auto"/>
        </w:rPr>
        <w:t>Further information is available in:</w:t>
      </w:r>
    </w:p>
    <w:p w14:paraId="30D02F91" w14:textId="77777777" w:rsidR="005E3735" w:rsidRPr="00A21874" w:rsidRDefault="00F27D56" w:rsidP="00A21874">
      <w:pPr>
        <w:pStyle w:val="TSB-PolicyBullets"/>
      </w:pPr>
      <w:hyperlink r:id="rId24" w:history="1">
        <w:r w:rsidR="005E3735" w:rsidRPr="00A21874">
          <w:rPr>
            <w:rStyle w:val="Hyperlink"/>
            <w:color w:val="5B9BD5" w:themeColor="accent5"/>
          </w:rPr>
          <w:t>Equal Opportunities Charter</w:t>
        </w:r>
      </w:hyperlink>
    </w:p>
    <w:p w14:paraId="3DBDAE09" w14:textId="77777777" w:rsidR="005E3735" w:rsidRPr="00A21874" w:rsidRDefault="00F27D56" w:rsidP="00A21874">
      <w:pPr>
        <w:pStyle w:val="TSB-PolicyBullets"/>
      </w:pPr>
      <w:hyperlink r:id="rId25" w:history="1">
        <w:r w:rsidR="005E3735" w:rsidRPr="00A21874">
          <w:rPr>
            <w:rStyle w:val="Hyperlink"/>
            <w:color w:val="5B9BD5" w:themeColor="accent5"/>
          </w:rPr>
          <w:t>Guidance Note: Shortlisting</w:t>
        </w:r>
      </w:hyperlink>
    </w:p>
    <w:p w14:paraId="30CA5960" w14:textId="77777777" w:rsidR="005E3735" w:rsidRPr="00A21874" w:rsidRDefault="00F27D56" w:rsidP="00A21874">
      <w:pPr>
        <w:pStyle w:val="TSB-PolicyBullets"/>
      </w:pPr>
      <w:hyperlink r:id="rId26" w:history="1">
        <w:r w:rsidR="005E3735" w:rsidRPr="00A21874">
          <w:rPr>
            <w:rStyle w:val="Hyperlink"/>
            <w:color w:val="5B9BD5" w:themeColor="accent5"/>
          </w:rPr>
          <w:t>Template: Shortlisting matrix</w:t>
        </w:r>
      </w:hyperlink>
    </w:p>
    <w:p w14:paraId="52BE9C7A" w14:textId="77777777" w:rsidR="009D449C" w:rsidRPr="00A21AFF" w:rsidRDefault="009D449C" w:rsidP="009D449C">
      <w:pPr>
        <w:pStyle w:val="Heading10"/>
        <w:rPr>
          <w:color w:val="auto"/>
        </w:rPr>
      </w:pPr>
      <w:bookmarkStart w:id="13" w:name="_Toc115102589"/>
      <w:r w:rsidRPr="00A21AFF">
        <w:rPr>
          <w:color w:val="auto"/>
        </w:rPr>
        <w:t>Interviews and other selection methods</w:t>
      </w:r>
      <w:bookmarkEnd w:id="13"/>
    </w:p>
    <w:p w14:paraId="7585E8D5" w14:textId="77777777" w:rsidR="009D449C" w:rsidRPr="00A21AFF" w:rsidRDefault="009D449C" w:rsidP="009D449C">
      <w:pPr>
        <w:pStyle w:val="TSB-Level1Numbers"/>
        <w:rPr>
          <w:color w:val="auto"/>
        </w:rPr>
      </w:pPr>
      <w:r w:rsidRPr="00A21AFF">
        <w:rPr>
          <w:color w:val="auto"/>
        </w:rPr>
        <w:t>All shortlisted applicants will be informed in advance of their interview date, time and venue and provided with information about any selection activities to be undertaken.</w:t>
      </w:r>
    </w:p>
    <w:p w14:paraId="2D421E87" w14:textId="77777777" w:rsidR="009D449C" w:rsidRPr="00A21AFF" w:rsidRDefault="009D449C" w:rsidP="009D449C">
      <w:pPr>
        <w:pStyle w:val="TSB-Level1Numbers"/>
        <w:rPr>
          <w:color w:val="auto"/>
        </w:rPr>
      </w:pPr>
      <w:r w:rsidRPr="00A21AFF">
        <w:rPr>
          <w:color w:val="auto"/>
        </w:rPr>
        <w:t xml:space="preserve">Employees who are on the Council’s redeployment register are not required or expected to attend more than one interview a day when they are seeking suitable alternative employment within the Council. Where a redeployee has been inadvertently been invited to attend more than one interview in a day, they are entitled to have one of the interviews moved to a different date.  </w:t>
      </w:r>
    </w:p>
    <w:p w14:paraId="5C99F14A" w14:textId="77777777" w:rsidR="009D449C" w:rsidRPr="00A21AFF" w:rsidRDefault="009D449C" w:rsidP="009D449C">
      <w:pPr>
        <w:pStyle w:val="TSB-Level1Numbers"/>
        <w:rPr>
          <w:color w:val="auto"/>
        </w:rPr>
      </w:pPr>
      <w:r w:rsidRPr="00A21AFF">
        <w:rPr>
          <w:color w:val="auto"/>
        </w:rPr>
        <w:t>Special arrangements or adaptations for candidates with a disability attending for interview will be identified and organised by the recruiting manager.</w:t>
      </w:r>
    </w:p>
    <w:p w14:paraId="18CA9254" w14:textId="77777777" w:rsidR="009D449C" w:rsidRPr="00A21AFF" w:rsidRDefault="009D449C" w:rsidP="009D449C">
      <w:pPr>
        <w:pStyle w:val="TSB-Level1Numbers"/>
        <w:rPr>
          <w:color w:val="auto"/>
        </w:rPr>
      </w:pPr>
      <w:r w:rsidRPr="00A21AFF">
        <w:rPr>
          <w:color w:val="auto"/>
        </w:rPr>
        <w:t>Any gaps in employment or discrepancies identified when shortlisting will be discussed with the candidate at interview stage.</w:t>
      </w:r>
    </w:p>
    <w:p w14:paraId="2E5C7051" w14:textId="77777777" w:rsidR="009D449C" w:rsidRPr="00A21AFF" w:rsidRDefault="009D449C" w:rsidP="009D449C">
      <w:pPr>
        <w:pStyle w:val="TSB-Level1Numbers"/>
        <w:rPr>
          <w:color w:val="auto"/>
        </w:rPr>
      </w:pPr>
      <w:r w:rsidRPr="00A21AFF">
        <w:rPr>
          <w:color w:val="auto"/>
        </w:rPr>
        <w:t>Questions about health and disability will not be asked in advance of an offer being made to a candidate except in specific circumstances, in line with the Equality Act 2010.</w:t>
      </w:r>
    </w:p>
    <w:p w14:paraId="2B4D9810" w14:textId="77777777" w:rsidR="009D449C" w:rsidRPr="00A21AFF" w:rsidRDefault="009D449C" w:rsidP="009D449C">
      <w:pPr>
        <w:pStyle w:val="TSB-Level1Numbers"/>
        <w:rPr>
          <w:color w:val="auto"/>
        </w:rPr>
      </w:pPr>
      <w:r w:rsidRPr="00A21AFF">
        <w:rPr>
          <w:color w:val="auto"/>
        </w:rPr>
        <w:t>Assessment activities will be appropriate and relevant to the level and needs of the job and testing will be fairly and consistently applied.</w:t>
      </w:r>
    </w:p>
    <w:p w14:paraId="5ACF5FF9" w14:textId="77777777" w:rsidR="009D449C" w:rsidRPr="00A21AFF" w:rsidRDefault="009D449C" w:rsidP="009D449C">
      <w:pPr>
        <w:pStyle w:val="TSB-Level1Numbers"/>
        <w:rPr>
          <w:b/>
          <w:i/>
          <w:color w:val="auto"/>
        </w:rPr>
      </w:pPr>
      <w:r w:rsidRPr="00A21AFF">
        <w:rPr>
          <w:b/>
          <w:i/>
          <w:color w:val="auto"/>
        </w:rPr>
        <w:t>Further information is available in:</w:t>
      </w:r>
    </w:p>
    <w:p w14:paraId="60A1BC35" w14:textId="77777777" w:rsidR="009D449C" w:rsidRPr="00A21874" w:rsidRDefault="00F27D56" w:rsidP="00A21874">
      <w:pPr>
        <w:pStyle w:val="TSB-PolicyBullets"/>
      </w:pPr>
      <w:hyperlink r:id="rId27" w:history="1">
        <w:r w:rsidR="009D449C" w:rsidRPr="00A21874">
          <w:rPr>
            <w:rStyle w:val="Hyperlink"/>
            <w:color w:val="5B9BD5" w:themeColor="accent5"/>
          </w:rPr>
          <w:t>Guidance Note: Interviews and other selection methods</w:t>
        </w:r>
      </w:hyperlink>
    </w:p>
    <w:p w14:paraId="37BE148C" w14:textId="77777777" w:rsidR="009D449C" w:rsidRPr="00A21874" w:rsidRDefault="00F27D56" w:rsidP="00A21874">
      <w:pPr>
        <w:pStyle w:val="TSB-PolicyBullets"/>
      </w:pPr>
      <w:hyperlink r:id="rId28" w:history="1">
        <w:r w:rsidR="009D449C" w:rsidRPr="00A21874">
          <w:rPr>
            <w:rStyle w:val="Hyperlink"/>
            <w:color w:val="5B9BD5" w:themeColor="accent5"/>
          </w:rPr>
          <w:t>Template: Interview marking grid</w:t>
        </w:r>
      </w:hyperlink>
      <w:r w:rsidR="009D449C" w:rsidRPr="00A21874">
        <w:t xml:space="preserve"> </w:t>
      </w:r>
    </w:p>
    <w:p w14:paraId="122709CA" w14:textId="77777777" w:rsidR="009D449C" w:rsidRPr="00A21874" w:rsidRDefault="00F27D56" w:rsidP="00A21874">
      <w:pPr>
        <w:pStyle w:val="TSB-PolicyBullets"/>
      </w:pPr>
      <w:hyperlink r:id="rId29" w:history="1">
        <w:r w:rsidR="009D449C" w:rsidRPr="00A21874">
          <w:rPr>
            <w:rStyle w:val="Hyperlink"/>
            <w:color w:val="5B9BD5" w:themeColor="accent5"/>
          </w:rPr>
          <w:t>Template: Presentation marking grid</w:t>
        </w:r>
      </w:hyperlink>
    </w:p>
    <w:p w14:paraId="1F3E62BB" w14:textId="77777777" w:rsidR="001330DC" w:rsidRPr="00A21AFF" w:rsidRDefault="001330DC">
      <w:pPr>
        <w:rPr>
          <w:rFonts w:asciiTheme="majorHAnsi" w:hAnsiTheme="majorHAnsi" w:cstheme="majorHAnsi"/>
          <w:b/>
          <w:noProof/>
          <w:sz w:val="28"/>
          <w:szCs w:val="32"/>
          <w:lang w:eastAsia="en-GB"/>
        </w:rPr>
      </w:pPr>
      <w:r w:rsidRPr="00A21AFF">
        <w:br w:type="page"/>
      </w:r>
    </w:p>
    <w:p w14:paraId="4647C48F" w14:textId="5907E739" w:rsidR="001330DC" w:rsidRPr="00A21AFF" w:rsidRDefault="001330DC" w:rsidP="001330DC">
      <w:pPr>
        <w:pStyle w:val="Heading10"/>
        <w:ind w:left="0" w:firstLine="357"/>
        <w:rPr>
          <w:color w:val="auto"/>
        </w:rPr>
      </w:pPr>
      <w:bookmarkStart w:id="14" w:name="_Toc115102590"/>
      <w:r w:rsidRPr="00A21AFF">
        <w:rPr>
          <w:color w:val="auto"/>
        </w:rPr>
        <w:lastRenderedPageBreak/>
        <w:t>References</w:t>
      </w:r>
      <w:bookmarkEnd w:id="14"/>
    </w:p>
    <w:p w14:paraId="4A4C8348" w14:textId="77777777" w:rsidR="001330DC" w:rsidRPr="00A21AFF" w:rsidRDefault="001330DC" w:rsidP="001330DC">
      <w:pPr>
        <w:pStyle w:val="TSB-Level1Numbers"/>
        <w:rPr>
          <w:color w:val="auto"/>
        </w:rPr>
      </w:pPr>
      <w:r w:rsidRPr="00A21AFF">
        <w:rPr>
          <w:color w:val="auto"/>
        </w:rPr>
        <w:t xml:space="preserve">References will always be taken up, in line with current Council guidelines.  </w:t>
      </w:r>
    </w:p>
    <w:p w14:paraId="7455391F" w14:textId="77777777" w:rsidR="001330DC" w:rsidRPr="00A21AFF" w:rsidRDefault="001330DC" w:rsidP="001330DC">
      <w:pPr>
        <w:pStyle w:val="TSB-Level1Numbers"/>
        <w:rPr>
          <w:color w:val="auto"/>
        </w:rPr>
      </w:pPr>
      <w:r w:rsidRPr="00A21AFF">
        <w:rPr>
          <w:color w:val="auto"/>
        </w:rPr>
        <w:t xml:space="preserve">These references will be considered actively as part of the recruitment process before any offers of employment are made. </w:t>
      </w:r>
    </w:p>
    <w:p w14:paraId="047D3D8C" w14:textId="77777777" w:rsidR="001330DC" w:rsidRPr="00A21AFF" w:rsidRDefault="001330DC" w:rsidP="001330DC">
      <w:pPr>
        <w:pStyle w:val="TSB-Level1Numbers"/>
        <w:rPr>
          <w:color w:val="auto"/>
        </w:rPr>
      </w:pPr>
      <w:r w:rsidRPr="00A21AFF">
        <w:rPr>
          <w:color w:val="auto"/>
        </w:rPr>
        <w:t>Any discrepancies or concerns arising from references received will be followed up.</w:t>
      </w:r>
    </w:p>
    <w:p w14:paraId="53AECAE5" w14:textId="77777777" w:rsidR="001330DC" w:rsidRPr="00A21AFF" w:rsidRDefault="001330DC" w:rsidP="001330DC">
      <w:pPr>
        <w:pStyle w:val="TSB-Level1Numbers"/>
        <w:rPr>
          <w:b/>
          <w:i/>
          <w:color w:val="auto"/>
        </w:rPr>
      </w:pPr>
      <w:r w:rsidRPr="00A21AFF">
        <w:rPr>
          <w:color w:val="auto"/>
        </w:rPr>
        <w:t xml:space="preserve">      </w:t>
      </w:r>
      <w:r w:rsidRPr="00A21AFF">
        <w:rPr>
          <w:b/>
          <w:i/>
          <w:color w:val="auto"/>
        </w:rPr>
        <w:t>Further information is available in:</w:t>
      </w:r>
    </w:p>
    <w:p w14:paraId="73AAA561" w14:textId="77777777" w:rsidR="001330DC" w:rsidRPr="00A21874" w:rsidRDefault="00F27D56" w:rsidP="00A21874">
      <w:pPr>
        <w:pStyle w:val="TSB-PolicyBullets"/>
      </w:pPr>
      <w:hyperlink r:id="rId30" w:history="1">
        <w:r w:rsidR="001330DC" w:rsidRPr="00A21874">
          <w:rPr>
            <w:rStyle w:val="Hyperlink"/>
            <w:color w:val="5B9BD5" w:themeColor="accent5"/>
          </w:rPr>
          <w:t>Guidance Note: References</w:t>
        </w:r>
      </w:hyperlink>
    </w:p>
    <w:p w14:paraId="2EEB914F" w14:textId="77777777" w:rsidR="00AC240C" w:rsidRPr="00A21AFF" w:rsidRDefault="00AC240C" w:rsidP="00AC240C">
      <w:pPr>
        <w:pStyle w:val="Heading10"/>
        <w:rPr>
          <w:color w:val="auto"/>
        </w:rPr>
      </w:pPr>
      <w:bookmarkStart w:id="15" w:name="_Toc115102591"/>
      <w:r w:rsidRPr="00A21AFF">
        <w:rPr>
          <w:color w:val="auto"/>
        </w:rPr>
        <w:t>Reaching a decision</w:t>
      </w:r>
      <w:bookmarkEnd w:id="15"/>
    </w:p>
    <w:p w14:paraId="1E323F7F" w14:textId="77777777" w:rsidR="00AC240C" w:rsidRPr="00A21AFF" w:rsidRDefault="00AC240C" w:rsidP="00AC240C">
      <w:pPr>
        <w:pStyle w:val="TSB-Level1Numbers"/>
        <w:rPr>
          <w:color w:val="auto"/>
        </w:rPr>
      </w:pPr>
      <w:r w:rsidRPr="00A21AFF">
        <w:rPr>
          <w:color w:val="auto"/>
        </w:rPr>
        <w:t>The successful candidate will be appointed solely on the basis of evidence gathered during the recruitment process which demonstrates how they meet the requirements of the person specification. Decisions will not be based on comparisons between candidates.</w:t>
      </w:r>
    </w:p>
    <w:p w14:paraId="08BA9CAB" w14:textId="77777777" w:rsidR="00AC240C" w:rsidRPr="00A21AFF" w:rsidRDefault="00AC240C" w:rsidP="00AC240C">
      <w:pPr>
        <w:pStyle w:val="TSB-Level1Numbers"/>
        <w:rPr>
          <w:color w:val="auto"/>
        </w:rPr>
      </w:pPr>
      <w:r w:rsidRPr="00A21AFF">
        <w:rPr>
          <w:color w:val="auto"/>
        </w:rPr>
        <w:t>A member of the recruitment panel will contact the successful candidate to inform them they are the preferred candidate and to discuss any possible modifications or adaptations required for disabled candidates where applicable.</w:t>
      </w:r>
    </w:p>
    <w:p w14:paraId="7A190211" w14:textId="77777777" w:rsidR="00AC240C" w:rsidRPr="00A21AFF" w:rsidRDefault="00AC240C" w:rsidP="00AC240C">
      <w:pPr>
        <w:pStyle w:val="TSB-Level1Numbers"/>
        <w:rPr>
          <w:color w:val="auto"/>
        </w:rPr>
      </w:pPr>
      <w:r w:rsidRPr="00A21AFF">
        <w:rPr>
          <w:color w:val="auto"/>
        </w:rPr>
        <w:t>An appointment form will be completed on WM Jobs for the successful candidate.</w:t>
      </w:r>
    </w:p>
    <w:p w14:paraId="2C713DFD" w14:textId="77777777" w:rsidR="00AC240C" w:rsidRPr="00A21AFF" w:rsidRDefault="00AC240C" w:rsidP="00AC240C">
      <w:pPr>
        <w:pStyle w:val="TSB-Level1Numbers"/>
        <w:rPr>
          <w:color w:val="auto"/>
        </w:rPr>
      </w:pPr>
      <w:r w:rsidRPr="00A21AFF">
        <w:rPr>
          <w:color w:val="auto"/>
        </w:rPr>
        <w:t>Candidates who have not been selected for the post must be contacted as soon as possible by a member of the selection panel.</w:t>
      </w:r>
    </w:p>
    <w:p w14:paraId="0F63D779" w14:textId="77777777" w:rsidR="00AC240C" w:rsidRPr="00A21AFF" w:rsidRDefault="00AC240C" w:rsidP="00AC240C">
      <w:pPr>
        <w:pStyle w:val="TSB-Level1Numbers"/>
        <w:rPr>
          <w:color w:val="auto"/>
        </w:rPr>
      </w:pPr>
      <w:r w:rsidRPr="00A21AFF">
        <w:rPr>
          <w:color w:val="auto"/>
        </w:rPr>
        <w:t>All candidates who have attended for interview are entitled to feedback.</w:t>
      </w:r>
    </w:p>
    <w:p w14:paraId="044DF828" w14:textId="77777777" w:rsidR="00AC240C" w:rsidRPr="00A21AFF" w:rsidRDefault="00AC240C" w:rsidP="00AC240C">
      <w:pPr>
        <w:pStyle w:val="TSB-Level1Numbers"/>
        <w:rPr>
          <w:b/>
          <w:i/>
          <w:color w:val="auto"/>
        </w:rPr>
      </w:pPr>
      <w:r w:rsidRPr="00A21AFF">
        <w:rPr>
          <w:color w:val="auto"/>
        </w:rPr>
        <w:t xml:space="preserve">     </w:t>
      </w:r>
      <w:r w:rsidRPr="00A21AFF">
        <w:rPr>
          <w:b/>
          <w:i/>
          <w:color w:val="auto"/>
        </w:rPr>
        <w:t>Further information is available in:</w:t>
      </w:r>
    </w:p>
    <w:p w14:paraId="3E35B6AD" w14:textId="77777777" w:rsidR="00AC240C" w:rsidRPr="00A21874" w:rsidRDefault="00F27D56" w:rsidP="00A21874">
      <w:pPr>
        <w:pStyle w:val="TSB-PolicyBullets"/>
      </w:pPr>
      <w:hyperlink r:id="rId31" w:history="1">
        <w:r w:rsidR="00AC240C" w:rsidRPr="00A21874">
          <w:rPr>
            <w:rStyle w:val="Hyperlink"/>
            <w:color w:val="5B9BD5" w:themeColor="accent5"/>
            <w:u w:val="none"/>
          </w:rPr>
          <w:t>Guidance Note: Reaching a decision</w:t>
        </w:r>
      </w:hyperlink>
    </w:p>
    <w:p w14:paraId="425B9B2C" w14:textId="77777777" w:rsidR="007A1E03" w:rsidRPr="00A21AFF" w:rsidRDefault="007A1E03" w:rsidP="007A1E03">
      <w:pPr>
        <w:pStyle w:val="Heading10"/>
        <w:ind w:left="284"/>
        <w:rPr>
          <w:color w:val="auto"/>
        </w:rPr>
      </w:pPr>
      <w:bookmarkStart w:id="16" w:name="_Toc115102592"/>
      <w:r w:rsidRPr="00A21AFF">
        <w:rPr>
          <w:color w:val="auto"/>
        </w:rPr>
        <w:t>Employment checks</w:t>
      </w:r>
      <w:bookmarkEnd w:id="16"/>
      <w:r w:rsidRPr="00A21AFF">
        <w:rPr>
          <w:color w:val="auto"/>
        </w:rPr>
        <w:t xml:space="preserve"> </w:t>
      </w:r>
    </w:p>
    <w:p w14:paraId="4F5CB775" w14:textId="77777777" w:rsidR="007A1E03" w:rsidRPr="00A21AFF" w:rsidRDefault="007A1E03" w:rsidP="007058B3">
      <w:pPr>
        <w:pStyle w:val="TSB-Level1Numbers"/>
        <w:rPr>
          <w:color w:val="auto"/>
        </w:rPr>
      </w:pPr>
      <w:r w:rsidRPr="00A21AFF">
        <w:rPr>
          <w:color w:val="auto"/>
        </w:rPr>
        <w:t>All candidates will undergo thorough pre-employment checks before being offered employment with the Council.</w:t>
      </w:r>
    </w:p>
    <w:p w14:paraId="32F6E07E" w14:textId="77777777" w:rsidR="007A1E03" w:rsidRPr="00A21AFF" w:rsidRDefault="007A1E03" w:rsidP="007058B3">
      <w:pPr>
        <w:pStyle w:val="TSB-Level1Numbers"/>
        <w:rPr>
          <w:color w:val="auto"/>
        </w:rPr>
      </w:pPr>
      <w:r w:rsidRPr="00A21AFF">
        <w:rPr>
          <w:color w:val="auto"/>
        </w:rPr>
        <w:t>Checks will be carried out in accordance within existing legal frameworks.</w:t>
      </w:r>
    </w:p>
    <w:p w14:paraId="440F0535" w14:textId="77777777" w:rsidR="007A1E03" w:rsidRPr="00A21AFF" w:rsidRDefault="007A1E03" w:rsidP="007058B3">
      <w:pPr>
        <w:pStyle w:val="TSB-Level1Numbers"/>
        <w:rPr>
          <w:b/>
          <w:i/>
          <w:color w:val="auto"/>
        </w:rPr>
      </w:pPr>
      <w:r w:rsidRPr="00A21AFF">
        <w:rPr>
          <w:b/>
          <w:i/>
          <w:color w:val="auto"/>
        </w:rPr>
        <w:t>Further information is available in:</w:t>
      </w:r>
    </w:p>
    <w:p w14:paraId="0F47AE61" w14:textId="77777777" w:rsidR="007A1E03" w:rsidRPr="00A21874" w:rsidRDefault="00F27D56" w:rsidP="00A21874">
      <w:pPr>
        <w:pStyle w:val="TSB-PolicyBullets"/>
      </w:pPr>
      <w:hyperlink r:id="rId32" w:history="1">
        <w:r w:rsidR="007A1E03" w:rsidRPr="00A21874">
          <w:rPr>
            <w:rStyle w:val="Hyperlink"/>
            <w:color w:val="5B9BD5" w:themeColor="accent5"/>
          </w:rPr>
          <w:t>Guidance Note: Employment Checks</w:t>
        </w:r>
      </w:hyperlink>
    </w:p>
    <w:p w14:paraId="4BF976D6" w14:textId="77777777" w:rsidR="007A1E03" w:rsidRPr="00A21874" w:rsidRDefault="007A1E03" w:rsidP="00A21874">
      <w:pPr>
        <w:pStyle w:val="TSB-PolicyBullets"/>
        <w:rPr>
          <w:rStyle w:val="Hyperlink"/>
          <w:b w:val="0"/>
          <w:i w:val="0"/>
          <w:color w:val="5B9BD5" w:themeColor="accent5"/>
        </w:rPr>
      </w:pPr>
      <w:r w:rsidRPr="00A21874">
        <w:lastRenderedPageBreak/>
        <w:fldChar w:fldCharType="begin"/>
      </w:r>
      <w:r w:rsidRPr="00A21874">
        <w:instrText xml:space="preserve"> HYPERLINK "https://telfordcorporate.sharepoint.com/:w:/r/teams/eCouncil/WTW/Shared%20Documents/01.Recruitment,%20Selection%20%26%20Induction/Managers%20Guidance/Guidance%20-%20Criminal%20Records%20Checks.docx?d=w36073f2cc7b64fe09c9160a86888ba09&amp;csf=1&amp;e=hu1Pu7" </w:instrText>
      </w:r>
      <w:r w:rsidRPr="00A21874">
        <w:fldChar w:fldCharType="separate"/>
      </w:r>
      <w:r w:rsidRPr="00A21874">
        <w:rPr>
          <w:rStyle w:val="Hyperlink"/>
          <w:color w:val="5B9BD5" w:themeColor="accent5"/>
        </w:rPr>
        <w:t>Guidance Note: Criminal Records Checks</w:t>
      </w:r>
    </w:p>
    <w:p w14:paraId="3C50C10A" w14:textId="77777777" w:rsidR="007A1E03" w:rsidRPr="00A21AFF" w:rsidRDefault="007A1E03" w:rsidP="00A21874">
      <w:pPr>
        <w:pStyle w:val="TSB-PolicyBullets"/>
      </w:pPr>
      <w:r w:rsidRPr="00A21874">
        <w:fldChar w:fldCharType="end"/>
      </w:r>
      <w:hyperlink r:id="rId33" w:history="1">
        <w:r w:rsidRPr="00A21874">
          <w:rPr>
            <w:rStyle w:val="Hyperlink"/>
            <w:color w:val="5B9BD5" w:themeColor="accent5"/>
          </w:rPr>
          <w:t>Intranet page: Applying for a DBS</w:t>
        </w:r>
      </w:hyperlink>
    </w:p>
    <w:p w14:paraId="1304B7FB" w14:textId="77777777" w:rsidR="00A21AFF" w:rsidRPr="00A21AFF" w:rsidRDefault="00A21AFF" w:rsidP="00A21AFF">
      <w:pPr>
        <w:pStyle w:val="Heading10"/>
        <w:rPr>
          <w:color w:val="auto"/>
        </w:rPr>
      </w:pPr>
      <w:bookmarkStart w:id="17" w:name="_Toc115102593"/>
      <w:r w:rsidRPr="00A21AFF">
        <w:rPr>
          <w:color w:val="auto"/>
        </w:rPr>
        <w:t>Written Records</w:t>
      </w:r>
      <w:bookmarkEnd w:id="17"/>
    </w:p>
    <w:p w14:paraId="3712C943" w14:textId="77777777" w:rsidR="00A21AFF" w:rsidRPr="00A21AFF" w:rsidRDefault="00A21AFF" w:rsidP="00A21AFF">
      <w:pPr>
        <w:pStyle w:val="TSB-Level1Numbers"/>
        <w:rPr>
          <w:color w:val="auto"/>
        </w:rPr>
      </w:pPr>
      <w:r w:rsidRPr="00A21AFF">
        <w:rPr>
          <w:color w:val="auto"/>
        </w:rPr>
        <w:t>Clear and comprehensive records of all stages of the recruitment and selection process will be made.</w:t>
      </w:r>
    </w:p>
    <w:p w14:paraId="66BFE834" w14:textId="77777777" w:rsidR="00A21AFF" w:rsidRPr="00A21AFF" w:rsidRDefault="00A21AFF" w:rsidP="00A21AFF">
      <w:pPr>
        <w:pStyle w:val="TSB-Level1Numbers"/>
        <w:rPr>
          <w:color w:val="auto"/>
        </w:rPr>
      </w:pPr>
      <w:r w:rsidRPr="00A21AFF">
        <w:rPr>
          <w:color w:val="auto"/>
        </w:rPr>
        <w:t xml:space="preserve"> Records, including application forms, will be kept on WM Jobs, in accordance with retention guidelines.</w:t>
      </w:r>
    </w:p>
    <w:p w14:paraId="6B3BFD10" w14:textId="77777777" w:rsidR="00A21AFF" w:rsidRPr="00A21AFF" w:rsidRDefault="00A21AFF" w:rsidP="00A21AFF">
      <w:pPr>
        <w:pStyle w:val="Heading10"/>
        <w:rPr>
          <w:color w:val="auto"/>
        </w:rPr>
      </w:pPr>
      <w:bookmarkStart w:id="18" w:name="_Toc115102594"/>
      <w:r w:rsidRPr="00A21AFF">
        <w:rPr>
          <w:color w:val="auto"/>
        </w:rPr>
        <w:t>On-boarding</w:t>
      </w:r>
      <w:bookmarkEnd w:id="18"/>
    </w:p>
    <w:p w14:paraId="77683769" w14:textId="77777777" w:rsidR="00A21AFF" w:rsidRPr="00A21AFF" w:rsidRDefault="00A21AFF" w:rsidP="00A21AFF">
      <w:pPr>
        <w:pStyle w:val="TSB-Level1Numbers"/>
        <w:rPr>
          <w:color w:val="auto"/>
        </w:rPr>
      </w:pPr>
      <w:r w:rsidRPr="00A21AFF">
        <w:rPr>
          <w:color w:val="auto"/>
        </w:rPr>
        <w:t xml:space="preserve">Managers will complete the New Starter Form for successful candidates. </w:t>
      </w:r>
    </w:p>
    <w:p w14:paraId="7422A6DC" w14:textId="77777777" w:rsidR="00A21AFF" w:rsidRPr="00A21AFF" w:rsidRDefault="00A21AFF" w:rsidP="00A21AFF">
      <w:pPr>
        <w:pStyle w:val="TSB-Level1Numbers"/>
        <w:rPr>
          <w:color w:val="auto"/>
        </w:rPr>
      </w:pPr>
      <w:r w:rsidRPr="00A21AFF">
        <w:rPr>
          <w:color w:val="auto"/>
        </w:rPr>
        <w:t xml:space="preserve">Managers will keep in touch with the successful candidate prior to them commencing in post. </w:t>
      </w:r>
    </w:p>
    <w:p w14:paraId="70683F87" w14:textId="77777777" w:rsidR="00A21AFF" w:rsidRPr="00A21AFF" w:rsidRDefault="00A21AFF" w:rsidP="00A21AFF">
      <w:pPr>
        <w:pStyle w:val="TSB-Level1Numbers"/>
        <w:rPr>
          <w:color w:val="auto"/>
        </w:rPr>
      </w:pPr>
      <w:r w:rsidRPr="00A21AFF">
        <w:rPr>
          <w:color w:val="auto"/>
        </w:rPr>
        <w:t>Managers will plan a thorough induction programme for the successful candidate prior to them starting work, including the essential induction modules within Ollie.</w:t>
      </w:r>
    </w:p>
    <w:p w14:paraId="6A5A16C0" w14:textId="77777777" w:rsidR="00A21AFF" w:rsidRPr="00A21AFF" w:rsidRDefault="00A21AFF" w:rsidP="00A21AFF">
      <w:pPr>
        <w:pStyle w:val="TSB-Level1Numbers"/>
        <w:rPr>
          <w:b/>
          <w:i/>
          <w:color w:val="auto"/>
        </w:rPr>
      </w:pPr>
      <w:r w:rsidRPr="00A21AFF">
        <w:rPr>
          <w:b/>
          <w:i/>
          <w:color w:val="auto"/>
        </w:rPr>
        <w:t>Further information is available in:</w:t>
      </w:r>
    </w:p>
    <w:p w14:paraId="1D27B592" w14:textId="77777777" w:rsidR="00A21AFF" w:rsidRPr="00A21874" w:rsidRDefault="00F27D56" w:rsidP="00A21874">
      <w:pPr>
        <w:pStyle w:val="TSB-PolicyBullets"/>
      </w:pPr>
      <w:hyperlink r:id="rId34" w:history="1">
        <w:r w:rsidR="00A21AFF" w:rsidRPr="00A21874">
          <w:rPr>
            <w:rStyle w:val="Hyperlink"/>
            <w:color w:val="5B9BD5" w:themeColor="accent5"/>
          </w:rPr>
          <w:t>Induction Checklist</w:t>
        </w:r>
      </w:hyperlink>
    </w:p>
    <w:p w14:paraId="176D5225" w14:textId="77777777" w:rsidR="00A21AFF" w:rsidRPr="00A21AFF" w:rsidRDefault="00A21AFF" w:rsidP="00A21AFF">
      <w:pPr>
        <w:pStyle w:val="Heading10"/>
        <w:rPr>
          <w:color w:val="auto"/>
        </w:rPr>
      </w:pPr>
      <w:bookmarkStart w:id="19" w:name="_Toc115102595"/>
      <w:r w:rsidRPr="00A21AFF">
        <w:rPr>
          <w:color w:val="auto"/>
        </w:rPr>
        <w:t>Raising a concern about the application of this policy</w:t>
      </w:r>
      <w:bookmarkEnd w:id="19"/>
    </w:p>
    <w:p w14:paraId="57F52072" w14:textId="77777777" w:rsidR="00A21AFF" w:rsidRPr="00A21AFF" w:rsidRDefault="00A21AFF" w:rsidP="00A21AFF">
      <w:pPr>
        <w:pStyle w:val="TSB-Level1Numbers"/>
        <w:rPr>
          <w:color w:val="auto"/>
        </w:rPr>
      </w:pPr>
      <w:r w:rsidRPr="00A21AFF">
        <w:rPr>
          <w:color w:val="auto"/>
        </w:rPr>
        <w:t>Any internal applicant who considers that he or she has been unfairly treated through the recruitment and selection process should raise this through the Council’s ‘</w:t>
      </w:r>
      <w:hyperlink r:id="rId35" w:history="1">
        <w:r w:rsidRPr="00A21AFF">
          <w:rPr>
            <w:rStyle w:val="Hyperlink"/>
            <w:rFonts w:cs="Arial"/>
            <w:color w:val="auto"/>
            <w:szCs w:val="24"/>
          </w:rPr>
          <w:t>Resolving Workplace Issues</w:t>
        </w:r>
      </w:hyperlink>
      <w:r w:rsidRPr="00A21AFF">
        <w:rPr>
          <w:color w:val="auto"/>
        </w:rPr>
        <w:t>’ policy.</w:t>
      </w:r>
    </w:p>
    <w:p w14:paraId="5A842242" w14:textId="0E21F98C" w:rsidR="00A21AFF" w:rsidRPr="00A21AFF" w:rsidRDefault="00A21AFF" w:rsidP="00A21AFF">
      <w:pPr>
        <w:pStyle w:val="TSB-Level1Numbers"/>
        <w:rPr>
          <w:color w:val="auto"/>
        </w:rPr>
      </w:pPr>
      <w:r w:rsidRPr="00A21AFF">
        <w:rPr>
          <w:color w:val="auto"/>
        </w:rPr>
        <w:t>Any external applicant who considers that he or she has been unfairly treated through the recruitment and selection process should submit their complaint in writing to the Human Resources Manager within 10 working days of the event taking place. A response will be made within 10 working days of receipt of the complaint. There is no further appeal.</w:t>
      </w:r>
    </w:p>
    <w:sectPr w:rsidR="00A21AFF" w:rsidRPr="00A21AFF" w:rsidSect="009F155D">
      <w:footerReference w:type="default" r:id="rId36"/>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4E3DA" w14:textId="77777777" w:rsidR="006F122E" w:rsidRDefault="006F122E" w:rsidP="00AD4155">
      <w:r>
        <w:separator/>
      </w:r>
    </w:p>
  </w:endnote>
  <w:endnote w:type="continuationSeparator" w:id="0">
    <w:p w14:paraId="727198D2" w14:textId="77777777" w:rsidR="006F122E" w:rsidRDefault="006F122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F56D2C8-B6E9-409D-B831-EBDBC73F510B}"/>
  </w:font>
  <w:font w:name="Tahoma">
    <w:panose1 w:val="020B0604030504040204"/>
    <w:charset w:val="00"/>
    <w:family w:val="swiss"/>
    <w:pitch w:val="variable"/>
    <w:sig w:usb0="E1002EFF" w:usb1="C000605B" w:usb2="00000029" w:usb3="00000000" w:csb0="000101FF" w:csb1="00000000"/>
    <w:embedRegular r:id="rId2" w:fontKey="{C6146787-1537-404C-B11B-7C41D4022599}"/>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F44039F8-3256-46E8-AFFE-E2B33E877419}"/>
    <w:embedBold r:id="rId4" w:fontKey="{D5938B21-EAA5-4806-A188-732B32AD9A88}"/>
    <w:embedItalic r:id="rId5" w:fontKey="{3A081737-44DB-402D-A241-F6928ACAB4A7}"/>
    <w:embedBoldItalic r:id="rId6" w:fontKey="{4C0DC305-A2BD-41D3-8E73-0668F68D9285}"/>
  </w:font>
  <w:font w:name="Century Gothic">
    <w:panose1 w:val="020B0502020202020204"/>
    <w:charset w:val="00"/>
    <w:family w:val="swiss"/>
    <w:pitch w:val="variable"/>
    <w:sig w:usb0="00000287" w:usb1="00000000" w:usb2="00000000" w:usb3="00000000" w:csb0="0000009F" w:csb1="00000000"/>
    <w:embedRegular r:id="rId7" w:fontKey="{4B1DDD2E-2F03-4573-BD61-B7A759D39B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9B3C0" w14:textId="77777777" w:rsidR="006F122E" w:rsidRDefault="006F122E" w:rsidP="00AD4155">
      <w:r>
        <w:separator/>
      </w:r>
    </w:p>
  </w:footnote>
  <w:footnote w:type="continuationSeparator" w:id="0">
    <w:p w14:paraId="79E1F558" w14:textId="77777777" w:rsidR="006F122E" w:rsidRDefault="006F122E"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09.5pt;height:332pt" o:bullet="t">
        <v:imagedata r:id="rId1" o:title="TK_LOGO_POINTER_RGB_bullet_blue"/>
      </v:shape>
    </w:pict>
  </w:numPicBullet>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E3486B"/>
    <w:multiLevelType w:val="hybridMultilevel"/>
    <w:tmpl w:val="E5D0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D704649"/>
    <w:multiLevelType w:val="hybridMultilevel"/>
    <w:tmpl w:val="2FE49EE4"/>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6169C"/>
    <w:multiLevelType w:val="hybridMultilevel"/>
    <w:tmpl w:val="232E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E5DD1"/>
    <w:multiLevelType w:val="hybridMultilevel"/>
    <w:tmpl w:val="B1A2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D3ED3"/>
    <w:multiLevelType w:val="hybridMultilevel"/>
    <w:tmpl w:val="E5708ED8"/>
    <w:lvl w:ilvl="0" w:tplc="0809000B">
      <w:start w:val="1"/>
      <w:numFmt w:val="bullet"/>
      <w:lvlText w:val=""/>
      <w:lvlJc w:val="left"/>
      <w:pPr>
        <w:ind w:left="1713" w:hanging="360"/>
      </w:pPr>
      <w:rPr>
        <w:rFonts w:ascii="Wingdings" w:hAnsi="Wingdings" w:hint="default"/>
        <w:color w:val="C00000"/>
        <w:sz w:val="28"/>
        <w:szCs w:val="28"/>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 w15:restartNumberingAfterBreak="0">
    <w:nsid w:val="1E2B1FA6"/>
    <w:multiLevelType w:val="hybridMultilevel"/>
    <w:tmpl w:val="D68AE50A"/>
    <w:lvl w:ilvl="0" w:tplc="D1E6FA2E">
      <w:start w:val="1"/>
      <w:numFmt w:val="bullet"/>
      <w:lvlText w:val=""/>
      <w:lvlJc w:val="left"/>
      <w:pPr>
        <w:ind w:left="1004" w:hanging="360"/>
      </w:pPr>
      <w:rPr>
        <w:rFonts w:ascii="Wingdings" w:hAnsi="Wingdings" w:hint="default"/>
        <w:color w:val="C00000"/>
        <w:sz w:val="28"/>
        <w:szCs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72785E"/>
    <w:multiLevelType w:val="hybridMultilevel"/>
    <w:tmpl w:val="09BA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B47A4"/>
    <w:multiLevelType w:val="hybridMultilevel"/>
    <w:tmpl w:val="414C9532"/>
    <w:lvl w:ilvl="0" w:tplc="0809000B">
      <w:start w:val="1"/>
      <w:numFmt w:val="bullet"/>
      <w:lvlText w:val=""/>
      <w:lvlJc w:val="left"/>
      <w:pPr>
        <w:ind w:left="1724" w:hanging="360"/>
      </w:pPr>
      <w:rPr>
        <w:rFonts w:ascii="Wingdings" w:hAnsi="Wingdings"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0" w15:restartNumberingAfterBreak="0">
    <w:nsid w:val="26E31021"/>
    <w:multiLevelType w:val="hybridMultilevel"/>
    <w:tmpl w:val="CCA43DF6"/>
    <w:lvl w:ilvl="0" w:tplc="0809000B">
      <w:start w:val="1"/>
      <w:numFmt w:val="bullet"/>
      <w:lvlText w:val=""/>
      <w:lvlJc w:val="left"/>
      <w:pPr>
        <w:ind w:left="2433" w:hanging="360"/>
      </w:pPr>
      <w:rPr>
        <w:rFonts w:ascii="Wingdings" w:hAnsi="Wingdings" w:hint="default"/>
        <w:color w:val="C00000"/>
        <w:sz w:val="28"/>
        <w:szCs w:val="28"/>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92224D4"/>
    <w:multiLevelType w:val="hybridMultilevel"/>
    <w:tmpl w:val="0952DFC0"/>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22E5480"/>
    <w:multiLevelType w:val="hybridMultilevel"/>
    <w:tmpl w:val="D8782F60"/>
    <w:lvl w:ilvl="0" w:tplc="0809000B">
      <w:start w:val="1"/>
      <w:numFmt w:val="bullet"/>
      <w:lvlText w:val=""/>
      <w:lvlJc w:val="left"/>
      <w:pPr>
        <w:ind w:left="1506" w:hanging="360"/>
      </w:pPr>
      <w:rPr>
        <w:rFonts w:ascii="Wingdings" w:hAnsi="Wingdings"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4" w15:restartNumberingAfterBreak="0">
    <w:nsid w:val="360F2829"/>
    <w:multiLevelType w:val="multilevel"/>
    <w:tmpl w:val="A998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494E83"/>
    <w:multiLevelType w:val="hybridMultilevel"/>
    <w:tmpl w:val="81DE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41E95171"/>
    <w:multiLevelType w:val="hybridMultilevel"/>
    <w:tmpl w:val="53A43B18"/>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5009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8C22A1"/>
    <w:multiLevelType w:val="multilevel"/>
    <w:tmpl w:val="7C621AEA"/>
    <w:numStyleLink w:val="Style1"/>
  </w:abstractNum>
  <w:abstractNum w:abstractNumId="20" w15:restartNumberingAfterBreak="0">
    <w:nsid w:val="44024414"/>
    <w:multiLevelType w:val="hybridMultilevel"/>
    <w:tmpl w:val="D66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FA79F2"/>
    <w:multiLevelType w:val="hybridMultilevel"/>
    <w:tmpl w:val="21E0FE16"/>
    <w:lvl w:ilvl="0" w:tplc="D1E6FA2E">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609587F"/>
    <w:multiLevelType w:val="hybridMultilevel"/>
    <w:tmpl w:val="AE8CB9BC"/>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5E7F0E"/>
    <w:multiLevelType w:val="hybridMultilevel"/>
    <w:tmpl w:val="40FEE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1B15AD"/>
    <w:multiLevelType w:val="hybridMultilevel"/>
    <w:tmpl w:val="A7061D76"/>
    <w:lvl w:ilvl="0" w:tplc="8F16EB1C">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9"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C504D1"/>
    <w:multiLevelType w:val="hybridMultilevel"/>
    <w:tmpl w:val="6B4CA102"/>
    <w:lvl w:ilvl="0" w:tplc="441C30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D96079"/>
    <w:multiLevelType w:val="hybridMultilevel"/>
    <w:tmpl w:val="7568B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76F13F51"/>
    <w:multiLevelType w:val="hybridMultilevel"/>
    <w:tmpl w:val="E3165B94"/>
    <w:lvl w:ilvl="0" w:tplc="0809000B">
      <w:start w:val="1"/>
      <w:numFmt w:val="bullet"/>
      <w:lvlText w:val=""/>
      <w:lvlJc w:val="left"/>
      <w:pPr>
        <w:ind w:left="1146" w:hanging="360"/>
      </w:pPr>
      <w:rPr>
        <w:rFonts w:ascii="Wingdings" w:hAnsi="Wingdings" w:hint="default"/>
        <w:color w:val="C00000"/>
        <w:sz w:val="28"/>
        <w:szCs w:val="28"/>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8" w15:restartNumberingAfterBreak="0">
    <w:nsid w:val="7AE74B5B"/>
    <w:multiLevelType w:val="hybridMultilevel"/>
    <w:tmpl w:val="3714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num w:numId="1" w16cid:durableId="2125029997">
    <w:abstractNumId w:val="33"/>
  </w:num>
  <w:num w:numId="2" w16cid:durableId="689263558">
    <w:abstractNumId w:val="22"/>
  </w:num>
  <w:num w:numId="3" w16cid:durableId="531497421">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2"/>
  </w:num>
  <w:num w:numId="5" w16cid:durableId="11222435">
    <w:abstractNumId w:val="19"/>
    <w:lvlOverride w:ilvl="0">
      <w:lvl w:ilvl="0">
        <w:start w:val="1"/>
        <w:numFmt w:val="decimal"/>
        <w:pStyle w:val="Heading10"/>
        <w:lvlText w:val="%1."/>
        <w:lvlJc w:val="left"/>
        <w:pPr>
          <w:ind w:left="360" w:hanging="360"/>
        </w:pPr>
        <w:rPr>
          <w:rFonts w:asciiTheme="majorHAnsi" w:hAnsiTheme="majorHAnsi" w:cstheme="majorHAnsi" w:hint="default"/>
        </w:r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121075361">
    <w:abstractNumId w:val="27"/>
  </w:num>
  <w:num w:numId="7" w16cid:durableId="422998065">
    <w:abstractNumId w:val="23"/>
  </w:num>
  <w:num w:numId="8" w16cid:durableId="1194920151">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127963924">
    <w:abstractNumId w:val="37"/>
  </w:num>
  <w:num w:numId="10" w16cid:durableId="510267610">
    <w:abstractNumId w:val="34"/>
  </w:num>
  <w:num w:numId="11" w16cid:durableId="909315443">
    <w:abstractNumId w:val="35"/>
  </w:num>
  <w:num w:numId="12" w16cid:durableId="1298144437">
    <w:abstractNumId w:val="12"/>
  </w:num>
  <w:num w:numId="13" w16cid:durableId="1367371545">
    <w:abstractNumId w:val="28"/>
  </w:num>
  <w:num w:numId="14" w16cid:durableId="1004893788">
    <w:abstractNumId w:val="16"/>
  </w:num>
  <w:num w:numId="15" w16cid:durableId="2099061904">
    <w:abstractNumId w:val="0"/>
  </w:num>
  <w:num w:numId="16" w16cid:durableId="1007637148">
    <w:abstractNumId w:val="29"/>
  </w:num>
  <w:num w:numId="17" w16cid:durableId="575096227">
    <w:abstractNumId w:val="26"/>
  </w:num>
  <w:num w:numId="18" w16cid:durableId="2106070400">
    <w:abstractNumId w:val="30"/>
  </w:num>
  <w:num w:numId="19" w16cid:durableId="1885143389">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766116988">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231428472">
    <w:abstractNumId w:val="1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312178273">
    <w:abstractNumId w:val="1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16cid:durableId="549999320">
    <w:abstractNumId w:val="32"/>
  </w:num>
  <w:num w:numId="24" w16cid:durableId="1898011253">
    <w:abstractNumId w:val="8"/>
  </w:num>
  <w:num w:numId="25" w16cid:durableId="1856923962">
    <w:abstractNumId w:val="5"/>
  </w:num>
  <w:num w:numId="26" w16cid:durableId="863127369">
    <w:abstractNumId w:val="31"/>
  </w:num>
  <w:num w:numId="27" w16cid:durableId="300382868">
    <w:abstractNumId w:val="20"/>
  </w:num>
  <w:num w:numId="28" w16cid:durableId="562058798">
    <w:abstractNumId w:val="38"/>
  </w:num>
  <w:num w:numId="29" w16cid:durableId="1973557860">
    <w:abstractNumId w:val="15"/>
  </w:num>
  <w:num w:numId="30" w16cid:durableId="1682968175">
    <w:abstractNumId w:val="4"/>
  </w:num>
  <w:num w:numId="31" w16cid:durableId="1564681712">
    <w:abstractNumId w:val="25"/>
  </w:num>
  <w:num w:numId="32" w16cid:durableId="453059629">
    <w:abstractNumId w:val="1"/>
  </w:num>
  <w:num w:numId="33" w16cid:durableId="706563071">
    <w:abstractNumId w:val="39"/>
  </w:num>
  <w:num w:numId="34" w16cid:durableId="670186451">
    <w:abstractNumId w:val="27"/>
  </w:num>
  <w:num w:numId="35" w16cid:durableId="1889492893">
    <w:abstractNumId w:val="14"/>
  </w:num>
  <w:num w:numId="36" w16cid:durableId="925504331">
    <w:abstractNumId w:val="27"/>
  </w:num>
  <w:num w:numId="37" w16cid:durableId="990134124">
    <w:abstractNumId w:val="18"/>
  </w:num>
  <w:num w:numId="38" w16cid:durableId="1899050398">
    <w:abstractNumId w:val="7"/>
  </w:num>
  <w:num w:numId="39" w16cid:durableId="1054892493">
    <w:abstractNumId w:val="21"/>
  </w:num>
  <w:num w:numId="40" w16cid:durableId="1774788992">
    <w:abstractNumId w:val="9"/>
  </w:num>
  <w:num w:numId="41" w16cid:durableId="1562476314">
    <w:abstractNumId w:val="13"/>
  </w:num>
  <w:num w:numId="42" w16cid:durableId="1920140965">
    <w:abstractNumId w:val="24"/>
  </w:num>
  <w:num w:numId="43" w16cid:durableId="104692100">
    <w:abstractNumId w:val="10"/>
  </w:num>
  <w:num w:numId="44" w16cid:durableId="1575242315">
    <w:abstractNumId w:val="17"/>
  </w:num>
  <w:num w:numId="45" w16cid:durableId="1385524801">
    <w:abstractNumId w:val="3"/>
  </w:num>
  <w:num w:numId="46" w16cid:durableId="1290548033">
    <w:abstractNumId w:val="36"/>
  </w:num>
  <w:num w:numId="47" w16cid:durableId="702053836">
    <w:abstractNumId w:val="6"/>
  </w:num>
  <w:num w:numId="48" w16cid:durableId="1459255189">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4F5"/>
    <w:rsid w:val="00004242"/>
    <w:rsid w:val="000066C4"/>
    <w:rsid w:val="000100B6"/>
    <w:rsid w:val="0001177F"/>
    <w:rsid w:val="000118E2"/>
    <w:rsid w:val="00012052"/>
    <w:rsid w:val="0001230F"/>
    <w:rsid w:val="000133A9"/>
    <w:rsid w:val="000133E5"/>
    <w:rsid w:val="000147D8"/>
    <w:rsid w:val="00014CF2"/>
    <w:rsid w:val="000165F4"/>
    <w:rsid w:val="00020136"/>
    <w:rsid w:val="00020924"/>
    <w:rsid w:val="00020A2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4D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A9A"/>
    <w:rsid w:val="000E6EDE"/>
    <w:rsid w:val="000F0BDC"/>
    <w:rsid w:val="000F2717"/>
    <w:rsid w:val="000F6641"/>
    <w:rsid w:val="000F7364"/>
    <w:rsid w:val="0010030D"/>
    <w:rsid w:val="00100E48"/>
    <w:rsid w:val="00102117"/>
    <w:rsid w:val="001027B0"/>
    <w:rsid w:val="00102F13"/>
    <w:rsid w:val="0010343F"/>
    <w:rsid w:val="001041F9"/>
    <w:rsid w:val="00104487"/>
    <w:rsid w:val="001048E7"/>
    <w:rsid w:val="00111AB1"/>
    <w:rsid w:val="00112B3A"/>
    <w:rsid w:val="00112B99"/>
    <w:rsid w:val="00112BA7"/>
    <w:rsid w:val="00113D79"/>
    <w:rsid w:val="00114BFB"/>
    <w:rsid w:val="00114F0B"/>
    <w:rsid w:val="00115A0E"/>
    <w:rsid w:val="001161EF"/>
    <w:rsid w:val="00120C1C"/>
    <w:rsid w:val="00120D87"/>
    <w:rsid w:val="00122429"/>
    <w:rsid w:val="0012249C"/>
    <w:rsid w:val="00122E09"/>
    <w:rsid w:val="00122ED0"/>
    <w:rsid w:val="001245E9"/>
    <w:rsid w:val="0012519B"/>
    <w:rsid w:val="00125A74"/>
    <w:rsid w:val="001274D5"/>
    <w:rsid w:val="00127C83"/>
    <w:rsid w:val="00130DAE"/>
    <w:rsid w:val="001328E8"/>
    <w:rsid w:val="001330DC"/>
    <w:rsid w:val="001352CE"/>
    <w:rsid w:val="00141C51"/>
    <w:rsid w:val="0014320D"/>
    <w:rsid w:val="00145C38"/>
    <w:rsid w:val="0014667C"/>
    <w:rsid w:val="00147309"/>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6778E"/>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875E1"/>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38A"/>
    <w:rsid w:val="001A4B45"/>
    <w:rsid w:val="001A4BE7"/>
    <w:rsid w:val="001A5C40"/>
    <w:rsid w:val="001A6604"/>
    <w:rsid w:val="001A6811"/>
    <w:rsid w:val="001A79FA"/>
    <w:rsid w:val="001B0B3D"/>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4A52"/>
    <w:rsid w:val="001D5987"/>
    <w:rsid w:val="001D609E"/>
    <w:rsid w:val="001D6AFF"/>
    <w:rsid w:val="001D6EFA"/>
    <w:rsid w:val="001E1528"/>
    <w:rsid w:val="001E227A"/>
    <w:rsid w:val="001E34DF"/>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17C3E"/>
    <w:rsid w:val="00220DF6"/>
    <w:rsid w:val="002238A5"/>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609B"/>
    <w:rsid w:val="00257790"/>
    <w:rsid w:val="00261B84"/>
    <w:rsid w:val="002636F6"/>
    <w:rsid w:val="00264CD7"/>
    <w:rsid w:val="00265515"/>
    <w:rsid w:val="00266795"/>
    <w:rsid w:val="0026779E"/>
    <w:rsid w:val="00267DDB"/>
    <w:rsid w:val="002702CE"/>
    <w:rsid w:val="0027048C"/>
    <w:rsid w:val="002777FB"/>
    <w:rsid w:val="00281C3D"/>
    <w:rsid w:val="0028203B"/>
    <w:rsid w:val="0028271B"/>
    <w:rsid w:val="0028407E"/>
    <w:rsid w:val="00285028"/>
    <w:rsid w:val="00285083"/>
    <w:rsid w:val="00285505"/>
    <w:rsid w:val="0029265C"/>
    <w:rsid w:val="00293B86"/>
    <w:rsid w:val="0029497F"/>
    <w:rsid w:val="00296326"/>
    <w:rsid w:val="002970BE"/>
    <w:rsid w:val="002A0C00"/>
    <w:rsid w:val="002A1650"/>
    <w:rsid w:val="002A2040"/>
    <w:rsid w:val="002A322A"/>
    <w:rsid w:val="002A3C43"/>
    <w:rsid w:val="002A43B2"/>
    <w:rsid w:val="002A4CEC"/>
    <w:rsid w:val="002B016F"/>
    <w:rsid w:val="002B0F16"/>
    <w:rsid w:val="002B1115"/>
    <w:rsid w:val="002B19F9"/>
    <w:rsid w:val="002B6711"/>
    <w:rsid w:val="002C1B99"/>
    <w:rsid w:val="002C20A7"/>
    <w:rsid w:val="002C220C"/>
    <w:rsid w:val="002C3AF5"/>
    <w:rsid w:val="002C4AE2"/>
    <w:rsid w:val="002C5742"/>
    <w:rsid w:val="002C64EB"/>
    <w:rsid w:val="002C6F94"/>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2F5639"/>
    <w:rsid w:val="003001A4"/>
    <w:rsid w:val="0030038C"/>
    <w:rsid w:val="00306711"/>
    <w:rsid w:val="00310EF5"/>
    <w:rsid w:val="003129E4"/>
    <w:rsid w:val="003135CA"/>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2F49"/>
    <w:rsid w:val="00346648"/>
    <w:rsid w:val="0034785B"/>
    <w:rsid w:val="00350000"/>
    <w:rsid w:val="0035319B"/>
    <w:rsid w:val="003537FB"/>
    <w:rsid w:val="0035533C"/>
    <w:rsid w:val="003572E2"/>
    <w:rsid w:val="003573B4"/>
    <w:rsid w:val="00357E5F"/>
    <w:rsid w:val="00360133"/>
    <w:rsid w:val="00360212"/>
    <w:rsid w:val="00360FB8"/>
    <w:rsid w:val="00361211"/>
    <w:rsid w:val="00361EFA"/>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10B"/>
    <w:rsid w:val="00437BBD"/>
    <w:rsid w:val="00440BA4"/>
    <w:rsid w:val="00441812"/>
    <w:rsid w:val="00441947"/>
    <w:rsid w:val="0044236B"/>
    <w:rsid w:val="00443F10"/>
    <w:rsid w:val="0044418A"/>
    <w:rsid w:val="00444F88"/>
    <w:rsid w:val="00444FFE"/>
    <w:rsid w:val="00445161"/>
    <w:rsid w:val="00447D9E"/>
    <w:rsid w:val="0045444D"/>
    <w:rsid w:val="00455902"/>
    <w:rsid w:val="0045632B"/>
    <w:rsid w:val="0045782A"/>
    <w:rsid w:val="004578B1"/>
    <w:rsid w:val="00460121"/>
    <w:rsid w:val="00461B6C"/>
    <w:rsid w:val="00461D57"/>
    <w:rsid w:val="00462503"/>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4661"/>
    <w:rsid w:val="004A4984"/>
    <w:rsid w:val="004A73EB"/>
    <w:rsid w:val="004A75C7"/>
    <w:rsid w:val="004B0546"/>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C40"/>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421"/>
    <w:rsid w:val="005267A5"/>
    <w:rsid w:val="00527A84"/>
    <w:rsid w:val="00533AC7"/>
    <w:rsid w:val="0053432F"/>
    <w:rsid w:val="00537C1D"/>
    <w:rsid w:val="00540D93"/>
    <w:rsid w:val="00540DFC"/>
    <w:rsid w:val="00543950"/>
    <w:rsid w:val="00544310"/>
    <w:rsid w:val="0055140F"/>
    <w:rsid w:val="00551A23"/>
    <w:rsid w:val="005520D3"/>
    <w:rsid w:val="005564EF"/>
    <w:rsid w:val="0055675B"/>
    <w:rsid w:val="00556ECE"/>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3735"/>
    <w:rsid w:val="005E412E"/>
    <w:rsid w:val="005E41A5"/>
    <w:rsid w:val="005E440A"/>
    <w:rsid w:val="005E4B12"/>
    <w:rsid w:val="005E7033"/>
    <w:rsid w:val="005E7EFE"/>
    <w:rsid w:val="005F251C"/>
    <w:rsid w:val="005F2699"/>
    <w:rsid w:val="005F292F"/>
    <w:rsid w:val="005F3E9D"/>
    <w:rsid w:val="005F6DDE"/>
    <w:rsid w:val="006006D4"/>
    <w:rsid w:val="00603B1D"/>
    <w:rsid w:val="006055E4"/>
    <w:rsid w:val="00605732"/>
    <w:rsid w:val="0060670B"/>
    <w:rsid w:val="0060748E"/>
    <w:rsid w:val="00607B32"/>
    <w:rsid w:val="00610CE8"/>
    <w:rsid w:val="0061136D"/>
    <w:rsid w:val="00611B11"/>
    <w:rsid w:val="00612959"/>
    <w:rsid w:val="0061378C"/>
    <w:rsid w:val="00613D2C"/>
    <w:rsid w:val="00617D26"/>
    <w:rsid w:val="006203C1"/>
    <w:rsid w:val="00625CE5"/>
    <w:rsid w:val="00626EF8"/>
    <w:rsid w:val="006272AA"/>
    <w:rsid w:val="00631F57"/>
    <w:rsid w:val="0063235E"/>
    <w:rsid w:val="006345D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A1D"/>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122E"/>
    <w:rsid w:val="006F3B00"/>
    <w:rsid w:val="006F44F8"/>
    <w:rsid w:val="006F4770"/>
    <w:rsid w:val="006F47D3"/>
    <w:rsid w:val="00700030"/>
    <w:rsid w:val="007001E0"/>
    <w:rsid w:val="00705091"/>
    <w:rsid w:val="0070545B"/>
    <w:rsid w:val="007058B3"/>
    <w:rsid w:val="00706F04"/>
    <w:rsid w:val="00710E80"/>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5F7A"/>
    <w:rsid w:val="00747156"/>
    <w:rsid w:val="00747C15"/>
    <w:rsid w:val="00752A20"/>
    <w:rsid w:val="00754CAE"/>
    <w:rsid w:val="00761979"/>
    <w:rsid w:val="00762917"/>
    <w:rsid w:val="00763F46"/>
    <w:rsid w:val="00764E0C"/>
    <w:rsid w:val="00764EBB"/>
    <w:rsid w:val="007651F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1E03"/>
    <w:rsid w:val="007A23C7"/>
    <w:rsid w:val="007A5E50"/>
    <w:rsid w:val="007B0C0B"/>
    <w:rsid w:val="007B104A"/>
    <w:rsid w:val="007B3138"/>
    <w:rsid w:val="007B3727"/>
    <w:rsid w:val="007B3740"/>
    <w:rsid w:val="007B4852"/>
    <w:rsid w:val="007B5067"/>
    <w:rsid w:val="007B5569"/>
    <w:rsid w:val="007B5F00"/>
    <w:rsid w:val="007B72E5"/>
    <w:rsid w:val="007B7CB6"/>
    <w:rsid w:val="007B7E11"/>
    <w:rsid w:val="007C0E8C"/>
    <w:rsid w:val="007C1667"/>
    <w:rsid w:val="007C7977"/>
    <w:rsid w:val="007C7C80"/>
    <w:rsid w:val="007D0D42"/>
    <w:rsid w:val="007D0FB6"/>
    <w:rsid w:val="007D18B2"/>
    <w:rsid w:val="007D26DA"/>
    <w:rsid w:val="007D4A59"/>
    <w:rsid w:val="007D5B99"/>
    <w:rsid w:val="007D5D79"/>
    <w:rsid w:val="007D737D"/>
    <w:rsid w:val="007E0729"/>
    <w:rsid w:val="007E2F72"/>
    <w:rsid w:val="007E3653"/>
    <w:rsid w:val="007E3DA5"/>
    <w:rsid w:val="007E535E"/>
    <w:rsid w:val="007E561E"/>
    <w:rsid w:val="007E726B"/>
    <w:rsid w:val="007E7E23"/>
    <w:rsid w:val="007F2168"/>
    <w:rsid w:val="007F2C4F"/>
    <w:rsid w:val="007F5D7C"/>
    <w:rsid w:val="007F701D"/>
    <w:rsid w:val="007F7982"/>
    <w:rsid w:val="00800008"/>
    <w:rsid w:val="0080065E"/>
    <w:rsid w:val="008016C3"/>
    <w:rsid w:val="00801BD2"/>
    <w:rsid w:val="008067A3"/>
    <w:rsid w:val="00807072"/>
    <w:rsid w:val="00810426"/>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33B"/>
    <w:rsid w:val="008419C8"/>
    <w:rsid w:val="008422A3"/>
    <w:rsid w:val="00846FF8"/>
    <w:rsid w:val="00847A42"/>
    <w:rsid w:val="00847CDD"/>
    <w:rsid w:val="0085002A"/>
    <w:rsid w:val="00851B54"/>
    <w:rsid w:val="008521DD"/>
    <w:rsid w:val="008529AB"/>
    <w:rsid w:val="0085312F"/>
    <w:rsid w:val="008534A5"/>
    <w:rsid w:val="00854F34"/>
    <w:rsid w:val="00855476"/>
    <w:rsid w:val="00857363"/>
    <w:rsid w:val="00857C89"/>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779"/>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2BDD"/>
    <w:rsid w:val="008B2E10"/>
    <w:rsid w:val="008B30E4"/>
    <w:rsid w:val="008B3E90"/>
    <w:rsid w:val="008B50BA"/>
    <w:rsid w:val="008B5704"/>
    <w:rsid w:val="008B7E6D"/>
    <w:rsid w:val="008C0431"/>
    <w:rsid w:val="008C1A59"/>
    <w:rsid w:val="008C1D03"/>
    <w:rsid w:val="008C2CD3"/>
    <w:rsid w:val="008C4021"/>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67D"/>
    <w:rsid w:val="008F7925"/>
    <w:rsid w:val="009003CE"/>
    <w:rsid w:val="00901F2D"/>
    <w:rsid w:val="00904D51"/>
    <w:rsid w:val="00905177"/>
    <w:rsid w:val="00906D77"/>
    <w:rsid w:val="00911CD5"/>
    <w:rsid w:val="00912426"/>
    <w:rsid w:val="00914B2C"/>
    <w:rsid w:val="00914BF6"/>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07D"/>
    <w:rsid w:val="00977AA4"/>
    <w:rsid w:val="00981ACB"/>
    <w:rsid w:val="00983066"/>
    <w:rsid w:val="0098375A"/>
    <w:rsid w:val="0098581C"/>
    <w:rsid w:val="00992AA7"/>
    <w:rsid w:val="00993A5C"/>
    <w:rsid w:val="00994CD9"/>
    <w:rsid w:val="009953B1"/>
    <w:rsid w:val="00995AF2"/>
    <w:rsid w:val="0099604D"/>
    <w:rsid w:val="009961B2"/>
    <w:rsid w:val="009A078A"/>
    <w:rsid w:val="009A2882"/>
    <w:rsid w:val="009A3D8B"/>
    <w:rsid w:val="009A4F5C"/>
    <w:rsid w:val="009A5551"/>
    <w:rsid w:val="009A5FAB"/>
    <w:rsid w:val="009B1C86"/>
    <w:rsid w:val="009B2A8D"/>
    <w:rsid w:val="009B3E6F"/>
    <w:rsid w:val="009B4985"/>
    <w:rsid w:val="009B5890"/>
    <w:rsid w:val="009B702B"/>
    <w:rsid w:val="009B7574"/>
    <w:rsid w:val="009C0342"/>
    <w:rsid w:val="009C1D9C"/>
    <w:rsid w:val="009C2278"/>
    <w:rsid w:val="009C4014"/>
    <w:rsid w:val="009C711B"/>
    <w:rsid w:val="009C72C0"/>
    <w:rsid w:val="009C7829"/>
    <w:rsid w:val="009D068D"/>
    <w:rsid w:val="009D0D60"/>
    <w:rsid w:val="009D1A1B"/>
    <w:rsid w:val="009D449C"/>
    <w:rsid w:val="009D5855"/>
    <w:rsid w:val="009D5B5A"/>
    <w:rsid w:val="009D6753"/>
    <w:rsid w:val="009D7C3D"/>
    <w:rsid w:val="009E1147"/>
    <w:rsid w:val="009E278E"/>
    <w:rsid w:val="009E2D95"/>
    <w:rsid w:val="009E34DC"/>
    <w:rsid w:val="009E44FB"/>
    <w:rsid w:val="009F0D88"/>
    <w:rsid w:val="009F1103"/>
    <w:rsid w:val="009F155D"/>
    <w:rsid w:val="009F2194"/>
    <w:rsid w:val="009F3A48"/>
    <w:rsid w:val="009F56B8"/>
    <w:rsid w:val="009F5952"/>
    <w:rsid w:val="00A04460"/>
    <w:rsid w:val="00A06FE5"/>
    <w:rsid w:val="00A0794D"/>
    <w:rsid w:val="00A079CC"/>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1874"/>
    <w:rsid w:val="00A21AFF"/>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12E6"/>
    <w:rsid w:val="00A82018"/>
    <w:rsid w:val="00A82E67"/>
    <w:rsid w:val="00A83249"/>
    <w:rsid w:val="00A838EF"/>
    <w:rsid w:val="00A840FA"/>
    <w:rsid w:val="00A8675F"/>
    <w:rsid w:val="00A86F72"/>
    <w:rsid w:val="00A90EEE"/>
    <w:rsid w:val="00A92286"/>
    <w:rsid w:val="00A92A30"/>
    <w:rsid w:val="00A92D04"/>
    <w:rsid w:val="00A9645C"/>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240C"/>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6ED"/>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C5C"/>
    <w:rsid w:val="00B14D90"/>
    <w:rsid w:val="00B15432"/>
    <w:rsid w:val="00B1584D"/>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2797"/>
    <w:rsid w:val="00B65539"/>
    <w:rsid w:val="00B661FE"/>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6BCD"/>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3460"/>
    <w:rsid w:val="00C2487B"/>
    <w:rsid w:val="00C25CDC"/>
    <w:rsid w:val="00C2612C"/>
    <w:rsid w:val="00C31BBE"/>
    <w:rsid w:val="00C3554B"/>
    <w:rsid w:val="00C35CEC"/>
    <w:rsid w:val="00C36D0E"/>
    <w:rsid w:val="00C36EF1"/>
    <w:rsid w:val="00C403A1"/>
    <w:rsid w:val="00C40B63"/>
    <w:rsid w:val="00C40B7C"/>
    <w:rsid w:val="00C411B8"/>
    <w:rsid w:val="00C43B95"/>
    <w:rsid w:val="00C4505C"/>
    <w:rsid w:val="00C451DF"/>
    <w:rsid w:val="00C47DE2"/>
    <w:rsid w:val="00C50D79"/>
    <w:rsid w:val="00C50E27"/>
    <w:rsid w:val="00C51A46"/>
    <w:rsid w:val="00C52D0A"/>
    <w:rsid w:val="00C53416"/>
    <w:rsid w:val="00C5369D"/>
    <w:rsid w:val="00C54B21"/>
    <w:rsid w:val="00C551EB"/>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966"/>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0E4D"/>
    <w:rsid w:val="00D81C47"/>
    <w:rsid w:val="00D82881"/>
    <w:rsid w:val="00D86082"/>
    <w:rsid w:val="00D87076"/>
    <w:rsid w:val="00D92D28"/>
    <w:rsid w:val="00D9522E"/>
    <w:rsid w:val="00D96E4C"/>
    <w:rsid w:val="00D9706D"/>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604"/>
    <w:rsid w:val="00DF0971"/>
    <w:rsid w:val="00DF09ED"/>
    <w:rsid w:val="00DF0B5C"/>
    <w:rsid w:val="00DF1F47"/>
    <w:rsid w:val="00DF245C"/>
    <w:rsid w:val="00DF569C"/>
    <w:rsid w:val="00DF61F0"/>
    <w:rsid w:val="00DF73DB"/>
    <w:rsid w:val="00DF7667"/>
    <w:rsid w:val="00DF7F8D"/>
    <w:rsid w:val="00E002A7"/>
    <w:rsid w:val="00E03A97"/>
    <w:rsid w:val="00E03AA4"/>
    <w:rsid w:val="00E0759D"/>
    <w:rsid w:val="00E14F08"/>
    <w:rsid w:val="00E15CD2"/>
    <w:rsid w:val="00E15ECB"/>
    <w:rsid w:val="00E1780F"/>
    <w:rsid w:val="00E20992"/>
    <w:rsid w:val="00E228D7"/>
    <w:rsid w:val="00E22B1B"/>
    <w:rsid w:val="00E23C56"/>
    <w:rsid w:val="00E250A6"/>
    <w:rsid w:val="00E2564B"/>
    <w:rsid w:val="00E2621F"/>
    <w:rsid w:val="00E3160D"/>
    <w:rsid w:val="00E40A6E"/>
    <w:rsid w:val="00E40CED"/>
    <w:rsid w:val="00E40ED0"/>
    <w:rsid w:val="00E411A3"/>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78A4"/>
    <w:rsid w:val="00E708A6"/>
    <w:rsid w:val="00E70B14"/>
    <w:rsid w:val="00E71161"/>
    <w:rsid w:val="00E71253"/>
    <w:rsid w:val="00E71485"/>
    <w:rsid w:val="00E726BB"/>
    <w:rsid w:val="00E73532"/>
    <w:rsid w:val="00E76457"/>
    <w:rsid w:val="00E7682E"/>
    <w:rsid w:val="00E76E74"/>
    <w:rsid w:val="00E814B2"/>
    <w:rsid w:val="00E818E2"/>
    <w:rsid w:val="00E85856"/>
    <w:rsid w:val="00E85CA3"/>
    <w:rsid w:val="00E91232"/>
    <w:rsid w:val="00E91757"/>
    <w:rsid w:val="00E91B1E"/>
    <w:rsid w:val="00E9293C"/>
    <w:rsid w:val="00E93E9B"/>
    <w:rsid w:val="00E93F1C"/>
    <w:rsid w:val="00E94BBE"/>
    <w:rsid w:val="00EA1182"/>
    <w:rsid w:val="00EA33C1"/>
    <w:rsid w:val="00EA39E1"/>
    <w:rsid w:val="00EA3A46"/>
    <w:rsid w:val="00EA7499"/>
    <w:rsid w:val="00EB0621"/>
    <w:rsid w:val="00EB6940"/>
    <w:rsid w:val="00EB6BE6"/>
    <w:rsid w:val="00EB7376"/>
    <w:rsid w:val="00EC0587"/>
    <w:rsid w:val="00EC0798"/>
    <w:rsid w:val="00EC1198"/>
    <w:rsid w:val="00EC1318"/>
    <w:rsid w:val="00EC1520"/>
    <w:rsid w:val="00EC595C"/>
    <w:rsid w:val="00EC7D89"/>
    <w:rsid w:val="00EC7EEC"/>
    <w:rsid w:val="00ED181F"/>
    <w:rsid w:val="00ED1831"/>
    <w:rsid w:val="00ED23A0"/>
    <w:rsid w:val="00ED27BE"/>
    <w:rsid w:val="00ED37EB"/>
    <w:rsid w:val="00ED391D"/>
    <w:rsid w:val="00ED50CF"/>
    <w:rsid w:val="00ED5374"/>
    <w:rsid w:val="00ED5994"/>
    <w:rsid w:val="00ED7026"/>
    <w:rsid w:val="00EE08B2"/>
    <w:rsid w:val="00EE0A9A"/>
    <w:rsid w:val="00EE412A"/>
    <w:rsid w:val="00EE6A77"/>
    <w:rsid w:val="00EE75FE"/>
    <w:rsid w:val="00EE7E62"/>
    <w:rsid w:val="00EF2744"/>
    <w:rsid w:val="00EF407A"/>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27D56"/>
    <w:rsid w:val="00F32AE4"/>
    <w:rsid w:val="00F3346F"/>
    <w:rsid w:val="00F34E4E"/>
    <w:rsid w:val="00F36C30"/>
    <w:rsid w:val="00F43214"/>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59E3"/>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6EF1"/>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A21AFF"/>
    <w:pPr>
      <w:numPr>
        <w:numId w:val="5"/>
      </w:numPr>
      <w:spacing w:before="288" w:after="288"/>
      <w:jc w:val="both"/>
      <w:outlineLvl w:val="0"/>
    </w:pPr>
    <w:rPr>
      <w:rFonts w:asciiTheme="majorHAnsi" w:hAnsiTheme="majorHAnsi" w:cstheme="majorHAnsi"/>
      <w:b/>
      <w:noProof/>
      <w:color w:val="B71234"/>
      <w:sz w:val="28"/>
      <w:szCs w:val="32"/>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1AFF"/>
    <w:rPr>
      <w:rFonts w:asciiTheme="majorHAnsi" w:hAnsiTheme="majorHAnsi" w:cstheme="majorHAnsi"/>
      <w:b/>
      <w:noProof/>
      <w:color w:val="B71234"/>
      <w:sz w:val="28"/>
      <w:szCs w:val="32"/>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A21874"/>
    <w:pPr>
      <w:numPr>
        <w:numId w:val="6"/>
      </w:numPr>
      <w:tabs>
        <w:tab w:val="left" w:pos="3686"/>
      </w:tabs>
      <w:spacing w:after="120"/>
      <w:contextualSpacing w:val="0"/>
      <w:jc w:val="both"/>
    </w:pPr>
    <w:rPr>
      <w:rFonts w:cs="Arial"/>
      <w:b/>
      <w:bCs/>
      <w:i/>
      <w:color w:val="5B9BD5" w:themeColor="accent5"/>
      <w:szCs w:val="24"/>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A21874"/>
    <w:rPr>
      <w:rFonts w:cs="Arial"/>
      <w:b/>
      <w:bCs/>
      <w:i/>
      <w:color w:val="5B9BD5" w:themeColor="accent5"/>
      <w:szCs w:val="24"/>
    </w:rPr>
  </w:style>
  <w:style w:type="character" w:customStyle="1" w:styleId="TSB-Level1NumbersChar">
    <w:name w:val="TSB - Level 1 Numbers Char"/>
    <w:basedOn w:val="Heading1Char"/>
    <w:link w:val="TSB-Level1Numbers"/>
    <w:rsid w:val="007D26DA"/>
    <w:rPr>
      <w:rFonts w:asciiTheme="majorHAnsi" w:hAnsiTheme="majorHAnsi" w:cstheme="minorHAnsi"/>
      <w:b w:val="0"/>
      <w:noProof/>
      <w:color w:val="B71234"/>
      <w:sz w:val="28"/>
      <w:szCs w:val="32"/>
      <w:lang w:eastAsia="en-GB"/>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color w:val="B71234"/>
      <w:sz w:val="28"/>
      <w:szCs w:val="32"/>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color w:val="B71234"/>
      <w:sz w:val="28"/>
      <w:szCs w:val="32"/>
      <w:lang w:eastAsia="en-GB"/>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1bodycopy10pt">
    <w:name w:val="1 body copy 10pt"/>
    <w:basedOn w:val="Normal"/>
    <w:link w:val="1bodycopy10ptChar"/>
    <w:qFormat/>
    <w:rsid w:val="00114BFB"/>
    <w:pPr>
      <w:spacing w:after="120" w:line="240" w:lineRule="auto"/>
    </w:pPr>
    <w:rPr>
      <w:rFonts w:eastAsia="MS Mincho"/>
      <w:sz w:val="20"/>
      <w:szCs w:val="24"/>
      <w:lang w:val="en-US"/>
    </w:rPr>
  </w:style>
  <w:style w:type="paragraph" w:customStyle="1" w:styleId="4Bulletedcopyblue">
    <w:name w:val="4 Bulleted copy blue"/>
    <w:basedOn w:val="Normal"/>
    <w:qFormat/>
    <w:rsid w:val="00114BFB"/>
    <w:pPr>
      <w:numPr>
        <w:numId w:val="33"/>
      </w:numPr>
      <w:spacing w:after="120" w:line="240" w:lineRule="auto"/>
    </w:pPr>
    <w:rPr>
      <w:rFonts w:eastAsia="MS Mincho" w:cs="Arial"/>
      <w:sz w:val="20"/>
      <w:szCs w:val="20"/>
      <w:lang w:val="en-US"/>
    </w:rPr>
  </w:style>
  <w:style w:type="character" w:customStyle="1" w:styleId="1bodycopy10ptChar">
    <w:name w:val="1 body copy 10pt Char"/>
    <w:link w:val="1bodycopy10pt"/>
    <w:rsid w:val="00114BFB"/>
    <w:rPr>
      <w:rFonts w:ascii="Arial" w:eastAsia="MS Mincho" w:hAnsi="Arial" w:cs="Times New Roman"/>
      <w:sz w:val="20"/>
      <w:szCs w:val="24"/>
      <w:lang w:val="en-US"/>
    </w:rPr>
  </w:style>
  <w:style w:type="paragraph" w:customStyle="1" w:styleId="1bodycopy11pt">
    <w:name w:val="1 body copy 11pt"/>
    <w:autoRedefine/>
    <w:rsid w:val="001E34DF"/>
    <w:pPr>
      <w:spacing w:after="120" w:line="240" w:lineRule="auto"/>
      <w:ind w:right="850"/>
    </w:pPr>
    <w:rPr>
      <w:rFonts w:ascii="Arial" w:eastAsia="MS Mincho" w:hAnsi="Arial" w:cs="Arial"/>
      <w:szCs w:val="24"/>
      <w:lang w:val="en-US"/>
    </w:rPr>
  </w:style>
  <w:style w:type="paragraph" w:customStyle="1" w:styleId="paragraph">
    <w:name w:val="paragraph"/>
    <w:basedOn w:val="Normal"/>
    <w:rsid w:val="0070545B"/>
    <w:pPr>
      <w:spacing w:after="0" w:line="240" w:lineRule="auto"/>
    </w:pPr>
    <w:rPr>
      <w:rFonts w:ascii="Times New Roman" w:eastAsia="Times New Roman" w:hAnsi="Times New Roman"/>
      <w:sz w:val="24"/>
      <w:szCs w:val="24"/>
      <w:lang w:eastAsia="en-GB"/>
    </w:rPr>
  </w:style>
  <w:style w:type="character" w:customStyle="1" w:styleId="normaltextrun1">
    <w:name w:val="normaltextrun1"/>
    <w:basedOn w:val="DefaultParagraphFont"/>
    <w:rsid w:val="0070545B"/>
  </w:style>
  <w:style w:type="character" w:customStyle="1" w:styleId="eop">
    <w:name w:val="eop"/>
    <w:basedOn w:val="DefaultParagraphFont"/>
    <w:rsid w:val="00705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lford.gov.uk/download/downloads/id/26/current_pay_policy_statement_2018-2019.pdf" TargetMode="External"/><Relationship Id="rId18" Type="http://schemas.openxmlformats.org/officeDocument/2006/relationships/hyperlink" Target="https://telfordcorporate.sharepoint.com/:w:/r/teams/eCouncil/WTW/Shared%20Documents/01.Recruitment,%20Selection%20&amp;%20Induction/Managers%20Guidance/New_Scheme_JD_PS_template.docx?d=w55d2e3def08f4327b1b163b8ba995769&amp;csf=1&amp;e=Umf0I9" TargetMode="External"/><Relationship Id="rId26" Type="http://schemas.openxmlformats.org/officeDocument/2006/relationships/hyperlink" Target="https://telfordcorporate.sharepoint.com/:w:/r/teams/eCouncil/WTW/Shared%20Documents/01.Recruitment,%20Selection%20&amp;%20Induction/Managers%20Guidance/Short-listing_Matrix.docx?d=w1d0a78db9fd3403fb67d66ab88dc5102&amp;csf=1&amp;e=ABNR6z" TargetMode="External"/><Relationship Id="rId21" Type="http://schemas.openxmlformats.org/officeDocument/2006/relationships/hyperlink" Target="https://telfordcorporate.sharepoint.com/teams/eCouncil/WTW/Pages/Learning-Development-Apprenticeships.aspx" TargetMode="External"/><Relationship Id="rId34" Type="http://schemas.openxmlformats.org/officeDocument/2006/relationships/hyperlink" Target="https://telfordcorporate.sharepoint.com/teams/eCouncil/WTW/Pages/Recruitment-Selection-Induction-Induction.aspx" TargetMode="Externa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telfordcorporate.sharepoint.com/:w:/r/teams/eCouncil/WTW/Shared%20Documents/01.Recruitment,%20Selection%20%26%20Induction/Managers%20Guidance/Guidance%20-%20Writing%20a%20JD%20PS%20JS.docx?d=w205b00785f63402d9df980e2c34e4107&amp;csf=1&amp;e=VyiY3P" TargetMode="External"/><Relationship Id="rId25" Type="http://schemas.openxmlformats.org/officeDocument/2006/relationships/hyperlink" Target="https://telfordcorporate.sharepoint.com/:w:/r/teams/eCouncil/WTW/Shared%20Documents/01.Recruitment,%20Selection%20&amp;%20Induction/Managers%20Guidance/GN3_Shortlisting.docx?d=wd222508dd4314300a7c0340f0a1805d8&amp;csf=1&amp;e=xhmRXK" TargetMode="External"/><Relationship Id="rId33" Type="http://schemas.openxmlformats.org/officeDocument/2006/relationships/hyperlink" Target="https://telfordcorporate.sharepoint.com/teams/eCouncil/WTW/Pages/Safer-Recruitment-DBS.asp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elfordcorporate.sharepoint.com/:w:/r/teams/eCouncil/WTW/Shared%20Documents/01.Recruitment,%20Selection%20&amp;%20Induction/Managers%20Guidance/GN1_Preparing_to_Recruit_May14.docx?d=w8a477fdef66943458fe6c28ff042c091&amp;csf=1&amp;e=LBdtAu" TargetMode="External"/><Relationship Id="rId20" Type="http://schemas.openxmlformats.org/officeDocument/2006/relationships/hyperlink" Target="https://telfordcorporate.sharepoint.com/teams/eCouncil/WTW/Pages/Recruitment-Selection-Induction-Fluency.aspx" TargetMode="External"/><Relationship Id="rId29" Type="http://schemas.openxmlformats.org/officeDocument/2006/relationships/hyperlink" Target="https://telfordcorporate.sharepoint.com/:w:/r/teams/eCouncil/WTW/Shared%20Documents/01.Recruitment,%20Selection%20&amp;%20Induction/Managers%20Guidance/Presentation_Marking_Grid.docx?d=wc27dbb6fcf9549ff8d3156ffe282e634&amp;csf=1&amp;e=U0O40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telfordcorporate.sharepoint.com/:w:/r/teams/eCouncil/WTW/Shared%20Documents/01.Recruitment,%20Selection%20&amp;%20Induction/Managers%20Guidance/Equal_Opps_Charter.docx?d=w2f5eea36e825410b91725f16f84eb983&amp;csf=1&amp;e=F0GeMz" TargetMode="External"/><Relationship Id="rId32" Type="http://schemas.openxmlformats.org/officeDocument/2006/relationships/hyperlink" Target="https://telfordcorporate.sharepoint.com/:w:/r/teams/eCouncil/WTW/Shared%20Documents/01.Recruitment,%20Selection%20%26%20Induction/Managers%20Guidance/Guidance%20-%20Employment%20Checks.docx?d=wf88548a1f8ba4678a515fee3a6e2b836&amp;csf=1&amp;e=ZjjM4C"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elfordcorporate.sharepoint.com/:w:/r/teams/eCouncil/WTW/Shared%20Documents/01.Recruitment,%20Selection%20&amp;%20Induction/Managers%20Guidance/Equal_Opps_Charter.docx?d=w2f5eea36e825410b91725f16f84eb983&amp;csf=1&amp;e=F0GeMz" TargetMode="External"/><Relationship Id="rId23" Type="http://schemas.openxmlformats.org/officeDocument/2006/relationships/hyperlink" Target="https://telfordcorporate.sharepoint.com/:w:/r/teams/eCouncil/WTW/Shared%20Documents/01.Recruitment,%20Selection%20&amp;%20Induction/Managers%20Guidance/GN2_Attracting_the_right_candidate.docx?d=wb55694cf377d4483b126678be01a25e6&amp;csf=1&amp;e=OqssIB" TargetMode="External"/><Relationship Id="rId28" Type="http://schemas.openxmlformats.org/officeDocument/2006/relationships/hyperlink" Target="https://telfordcorporate.sharepoint.com/:w:/r/teams/eCouncil/WTW/Shared%20Documents/01.Recruitment,%20Selection%20&amp;%20Induction/Managers%20Guidance/Model_Interview_question_%20answer_grid.docx?d=w18e7254c7cb54ad6922e1fab9ee66100&amp;csf=1&amp;e=3ZBNUv"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telfordcorporate.sharepoint.com/:w:/r/teams/eCouncil/WTW/Shared%20Documents/01.Recruitment,%20Selection%20&amp;%20Induction/Managers%20Guidance/Special_considerations_when_recruiting_to_posts_with_children_and_vulnerable_adults.docx?d=w435924a638bf4b1e95b56f3940960142&amp;csf=1&amp;e=b7wKGb" TargetMode="External"/><Relationship Id="rId31" Type="http://schemas.openxmlformats.org/officeDocument/2006/relationships/hyperlink" Target="https://telfordcorporate.sharepoint.com/:w:/r/teams/eCouncil/WTW/Shared%20Documents/01.Recruitment,%20Selection%20&amp;%20Induction/Managers%20Guidance/GN5_Reaching_a_Decision.docx?d=w9e22f7dc966d4730b9972d9a606b7bfb&amp;csf=1&amp;e=4UTzq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lfordcorporate.sharepoint.com/:w:/r/teams/eCouncil/WTW/Shared%20Documents/01.Recruitment,%20Selection%20%26%20Induction/Forms/Recruitment%20Checklist.docx?d=wdfc2fa8331024ea1b8b905cba874bf29&amp;csf=1&amp;e=ics8D7" TargetMode="External"/><Relationship Id="rId22" Type="http://schemas.openxmlformats.org/officeDocument/2006/relationships/hyperlink" Target="https://telfordcorporate.sharepoint.com/:w:/r/teams/eCouncil/WTW/Shared%20Documents/01.Recruitment,%20Selection%20&amp;%20Induction/Managers%20Guidance/Flowchart_on_advertising_posts.docx?d=wfb599c3c8d3944a1a89f0859892adce4&amp;csf=1&amp;e=noWoSl" TargetMode="External"/><Relationship Id="rId27" Type="http://schemas.openxmlformats.org/officeDocument/2006/relationships/hyperlink" Target="https://telfordcorporate.sharepoint.com/:w:/r/teams/eCouncil/WTW/Shared%20Documents/01.Recruitment,%20Selection%20&amp;%20Induction/Managers%20Guidance/GN4_Interviews_Other_Selection_Methods.docx?d=w895d843fc9ab426e9d37bf1ca5417147&amp;csf=1&amp;e=Y5EQAS" TargetMode="External"/><Relationship Id="rId30" Type="http://schemas.openxmlformats.org/officeDocument/2006/relationships/hyperlink" Target="https://telfordcorporate.sharepoint.com/:w:/r/teams/eCouncil/WTW/Shared%20Documents/01.Recruitment,%20Selection%20&amp;%20Induction/Managers%20Guidance/GN6_References.docx?d=wa9ac2f01ef034b2b9744c6531eae2b5a&amp;csf=1&amp;e=uyjSvM" TargetMode="External"/><Relationship Id="rId35" Type="http://schemas.openxmlformats.org/officeDocument/2006/relationships/hyperlink" Target="https://telfordcorporate.sharepoint.com/teams/eCouncil/WTW/Pages/Resolving-Workplaces-Issues.aspx"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2.xml><?xml version="1.0" encoding="utf-8"?>
<ds:datastoreItem xmlns:ds="http://schemas.openxmlformats.org/officeDocument/2006/customXml" ds:itemID="{D2535630-72E3-40E3-8B36-C19169C2B7A5}"/>
</file>

<file path=customXml/itemProps3.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49EC769F-9EC4-4118-A155-3F3F5CC82E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11</TotalTime>
  <Pages>10</Pages>
  <Words>2624</Words>
  <Characters>14960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21</cp:revision>
  <dcterms:created xsi:type="dcterms:W3CDTF">2022-09-26T15:23:00Z</dcterms:created>
  <dcterms:modified xsi:type="dcterms:W3CDTF">2024-09-29T05:59:00Z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