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6BD9D" w14:textId="485C5156"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1B0A632">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46C663BB" w:rsidR="00A23725" w:rsidRPr="00E7183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71837">
        <w:rPr>
          <w:rFonts w:ascii="Century Gothic" w:eastAsiaTheme="majorEastAsia" w:hAnsi="Century Gothic" w:cs="Calibri"/>
          <w:bCs/>
          <w:color w:val="00B050"/>
          <w:sz w:val="72"/>
          <w:szCs w:val="72"/>
          <w:lang w:eastAsia="ja-JP"/>
        </w:rPr>
        <w:t>The Linden Centre</w:t>
      </w:r>
      <w:r w:rsidR="005603B3" w:rsidRPr="00E71837">
        <w:rPr>
          <w:rFonts w:ascii="Century Gothic" w:eastAsiaTheme="majorEastAsia" w:hAnsi="Century Gothic" w:cs="Calibri"/>
          <w:bCs/>
          <w:color w:val="00B050"/>
          <w:sz w:val="72"/>
          <w:szCs w:val="72"/>
          <w:lang w:eastAsia="ja-JP"/>
        </w:rPr>
        <w:t xml:space="preserve"> and the use of Alternative Provision </w:t>
      </w:r>
    </w:p>
    <w:p w14:paraId="39A673FC" w14:textId="77777777" w:rsidR="00B32F81" w:rsidRPr="00E71837" w:rsidRDefault="00B32F81" w:rsidP="00E91232">
      <w:pPr>
        <w:spacing w:after="0" w:line="240" w:lineRule="auto"/>
        <w:jc w:val="center"/>
        <w:rPr>
          <w:rFonts w:ascii="Century Gothic" w:eastAsiaTheme="majorEastAsia" w:hAnsi="Century Gothic" w:cs="Calibri"/>
          <w:bCs/>
          <w:color w:val="00B050"/>
          <w:sz w:val="44"/>
          <w:szCs w:val="44"/>
          <w:lang w:eastAsia="ja-JP"/>
        </w:rPr>
      </w:pPr>
    </w:p>
    <w:p w14:paraId="731A6BE5" w14:textId="056E4EEA" w:rsidR="006001E9" w:rsidRPr="00E71837" w:rsidRDefault="006001E9" w:rsidP="006001E9">
      <w:pPr>
        <w:pStyle w:val="Default"/>
        <w:rPr>
          <w:rFonts w:ascii="Century Gothic" w:hAnsi="Century Gothic"/>
        </w:rPr>
      </w:pPr>
      <w:r w:rsidRPr="00E71837">
        <w:rPr>
          <w:rFonts w:ascii="Century Gothic" w:hAnsi="Century Gothic"/>
        </w:rPr>
        <w:t>Alternative provision is educational provision for pupils who are not accessing mainstream education for a variety of reasons, or it can be used as an addition to mainstream education where required. Alternative provision recognises that we are all individuals with different strengths and weaknesses and that mainstream education is not suitable for everyone.</w:t>
      </w:r>
    </w:p>
    <w:p w14:paraId="354C18D1" w14:textId="77777777" w:rsidR="006001E9" w:rsidRPr="00E71837" w:rsidRDefault="006001E9" w:rsidP="006001E9">
      <w:pPr>
        <w:pStyle w:val="Default"/>
        <w:rPr>
          <w:rFonts w:ascii="Century Gothic" w:hAnsi="Century Gothic"/>
        </w:rPr>
      </w:pPr>
    </w:p>
    <w:p w14:paraId="48E19D60" w14:textId="4AFDDE83" w:rsidR="006001E9" w:rsidRPr="00E71837" w:rsidRDefault="006001E9" w:rsidP="006001E9">
      <w:pPr>
        <w:pStyle w:val="Default"/>
        <w:rPr>
          <w:rFonts w:ascii="Century Gothic" w:hAnsi="Century Gothic"/>
        </w:rPr>
      </w:pPr>
      <w:r w:rsidRPr="00E71837">
        <w:rPr>
          <w:rFonts w:ascii="Century Gothic" w:hAnsi="Century Gothic"/>
        </w:rPr>
        <w:t xml:space="preserve"> The Linden Centre may arrange alternative provision for pupils for </w:t>
      </w:r>
      <w:r w:rsidR="00B32F81" w:rsidRPr="00E71837">
        <w:rPr>
          <w:rFonts w:ascii="Century Gothic" w:hAnsi="Century Gothic"/>
        </w:rPr>
        <w:t>several</w:t>
      </w:r>
      <w:r w:rsidRPr="00E71837">
        <w:rPr>
          <w:rFonts w:ascii="Century Gothic" w:hAnsi="Century Gothic"/>
        </w:rPr>
        <w:t xml:space="preserve"> reasons:</w:t>
      </w:r>
    </w:p>
    <w:p w14:paraId="69B509A9" w14:textId="7A56BA9F" w:rsidR="006001E9" w:rsidRPr="00E71837" w:rsidRDefault="006001E9" w:rsidP="006001E9">
      <w:pPr>
        <w:pStyle w:val="Default"/>
        <w:rPr>
          <w:rFonts w:ascii="Century Gothic" w:hAnsi="Century Gothic"/>
        </w:rPr>
      </w:pPr>
      <w:r w:rsidRPr="00E71837">
        <w:rPr>
          <w:rFonts w:ascii="Century Gothic" w:hAnsi="Century Gothic"/>
        </w:rPr>
        <w:t xml:space="preserve"> </w:t>
      </w:r>
    </w:p>
    <w:p w14:paraId="0639569C" w14:textId="3F53C2BA" w:rsidR="006001E9" w:rsidRPr="00E71837" w:rsidRDefault="006001E9" w:rsidP="006001E9">
      <w:pPr>
        <w:pStyle w:val="Default"/>
        <w:rPr>
          <w:rFonts w:ascii="Century Gothic" w:hAnsi="Century Gothic"/>
        </w:rPr>
      </w:pPr>
      <w:r w:rsidRPr="00E71837">
        <w:rPr>
          <w:rFonts w:ascii="Century Gothic" w:hAnsi="Century Gothic"/>
        </w:rPr>
        <w:t xml:space="preserve"> • To ensure pupils are offered a variety of alternative curriculum provisions as a way of supporting their wider development and equipping them with skills and experience for the world of work.</w:t>
      </w:r>
    </w:p>
    <w:p w14:paraId="36404F9A" w14:textId="2242002C" w:rsidR="006001E9" w:rsidRPr="00E71837" w:rsidRDefault="006001E9" w:rsidP="006001E9">
      <w:pPr>
        <w:pStyle w:val="Default"/>
        <w:rPr>
          <w:rFonts w:ascii="Century Gothic" w:hAnsi="Century Gothic"/>
        </w:rPr>
      </w:pPr>
      <w:r w:rsidRPr="00E71837">
        <w:rPr>
          <w:rFonts w:ascii="Century Gothic" w:hAnsi="Century Gothic"/>
        </w:rPr>
        <w:t xml:space="preserve"> • </w:t>
      </w:r>
      <w:r w:rsidR="00B32F81" w:rsidRPr="00E71837">
        <w:rPr>
          <w:rFonts w:ascii="Century Gothic" w:hAnsi="Century Gothic"/>
        </w:rPr>
        <w:t xml:space="preserve"> T</w:t>
      </w:r>
      <w:r w:rsidRPr="00E71837">
        <w:rPr>
          <w:rFonts w:ascii="Century Gothic" w:hAnsi="Century Gothic"/>
        </w:rPr>
        <w:t>o further personalise the curriculum for some pupils</w:t>
      </w:r>
    </w:p>
    <w:p w14:paraId="5136E52E" w14:textId="549FC3FC" w:rsidR="006001E9" w:rsidRPr="00E71837" w:rsidRDefault="006001E9" w:rsidP="006001E9">
      <w:pPr>
        <w:pStyle w:val="Default"/>
        <w:rPr>
          <w:rFonts w:ascii="Century Gothic" w:hAnsi="Century Gothic"/>
        </w:rPr>
      </w:pPr>
      <w:r w:rsidRPr="00E71837">
        <w:rPr>
          <w:rFonts w:ascii="Century Gothic" w:hAnsi="Century Gothic"/>
        </w:rPr>
        <w:t xml:space="preserve">. • A minority of pupils struggle to meet the academic and social demands of </w:t>
      </w:r>
      <w:r w:rsidR="00B32F81" w:rsidRPr="00E71837">
        <w:rPr>
          <w:rFonts w:ascii="Century Gothic" w:hAnsi="Century Gothic"/>
        </w:rPr>
        <w:t>The Linden Centre</w:t>
      </w:r>
      <w:r w:rsidRPr="00E71837">
        <w:rPr>
          <w:rFonts w:ascii="Century Gothic" w:hAnsi="Century Gothic"/>
        </w:rPr>
        <w:t>.</w:t>
      </w:r>
    </w:p>
    <w:p w14:paraId="08224993" w14:textId="102CE271" w:rsidR="006001E9" w:rsidRPr="00E71837" w:rsidRDefault="006001E9" w:rsidP="006001E9">
      <w:pPr>
        <w:pStyle w:val="Default"/>
        <w:rPr>
          <w:rFonts w:ascii="Century Gothic" w:hAnsi="Century Gothic"/>
        </w:rPr>
      </w:pPr>
      <w:r w:rsidRPr="00E71837">
        <w:rPr>
          <w:rFonts w:ascii="Century Gothic" w:hAnsi="Century Gothic"/>
        </w:rPr>
        <w:t xml:space="preserve"> • Some pupils may be damaged by their experiences in subject areas that they cannot </w:t>
      </w:r>
      <w:r w:rsidR="00B32F81" w:rsidRPr="00E71837">
        <w:rPr>
          <w:rFonts w:ascii="Century Gothic" w:hAnsi="Century Gothic"/>
        </w:rPr>
        <w:t>access or</w:t>
      </w:r>
      <w:r w:rsidRPr="00E71837">
        <w:rPr>
          <w:rFonts w:ascii="Century Gothic" w:hAnsi="Century Gothic"/>
        </w:rPr>
        <w:t xml:space="preserve"> may negatively impact on the learning of their peers.</w:t>
      </w:r>
    </w:p>
    <w:p w14:paraId="24F7B69C" w14:textId="4E2542EE" w:rsidR="00B32F81" w:rsidRPr="00E71837" w:rsidRDefault="00B32F81" w:rsidP="006001E9">
      <w:pPr>
        <w:pStyle w:val="Default"/>
        <w:rPr>
          <w:rFonts w:ascii="Century Gothic" w:hAnsi="Century Gothic"/>
        </w:rPr>
      </w:pPr>
    </w:p>
    <w:p w14:paraId="05CC1539" w14:textId="43ECC564" w:rsidR="00B32F81" w:rsidRPr="00E71837" w:rsidRDefault="00B32F81" w:rsidP="006001E9">
      <w:pPr>
        <w:pStyle w:val="Default"/>
        <w:rPr>
          <w:rFonts w:ascii="Century Gothic" w:hAnsi="Century Gothic"/>
        </w:rPr>
      </w:pPr>
      <w:r w:rsidRPr="00E71837">
        <w:rPr>
          <w:rFonts w:ascii="Century Gothic" w:hAnsi="Century Gothic"/>
        </w:rPr>
        <w:t>If the Linden centre decide that alternative provision is a suitable solution, we will complete the following under the education and inspections act 2006:</w:t>
      </w:r>
    </w:p>
    <w:p w14:paraId="6D5D599A" w14:textId="77777777" w:rsidR="005603B3" w:rsidRPr="00E71837" w:rsidRDefault="005603B3" w:rsidP="006001E9">
      <w:pPr>
        <w:pStyle w:val="Default"/>
        <w:rPr>
          <w:rFonts w:ascii="Century Gothic" w:hAnsi="Century Gothic"/>
        </w:rPr>
      </w:pPr>
    </w:p>
    <w:p w14:paraId="04FBD722" w14:textId="314365B4" w:rsidR="00B32F81" w:rsidRPr="00E71837" w:rsidRDefault="00B32F81" w:rsidP="006001E9">
      <w:pPr>
        <w:pStyle w:val="Default"/>
        <w:rPr>
          <w:rFonts w:ascii="Century Gothic" w:hAnsi="Century Gothic"/>
        </w:rPr>
      </w:pPr>
      <w:r w:rsidRPr="00E71837">
        <w:rPr>
          <w:rFonts w:ascii="Century Gothic" w:hAnsi="Century Gothic"/>
        </w:rPr>
        <w:t>We will notify parents in writing of any requirement that their child attends off-site provision. Notice will be sent as soon as practical, and no later than two days before the off-site placement is due to begin. The notice letter will be sent out explaining the purpose of the provision and the reasons for the provision.</w:t>
      </w:r>
    </w:p>
    <w:p w14:paraId="01A16E81" w14:textId="77777777" w:rsidR="005603B3" w:rsidRPr="00E71837" w:rsidRDefault="005603B3" w:rsidP="006001E9">
      <w:pPr>
        <w:pStyle w:val="Default"/>
        <w:rPr>
          <w:rFonts w:ascii="Century Gothic" w:hAnsi="Century Gothic"/>
        </w:rPr>
      </w:pPr>
    </w:p>
    <w:p w14:paraId="3E034522" w14:textId="38A10AA4" w:rsidR="006001E9" w:rsidRPr="00E71837" w:rsidRDefault="006001E9" w:rsidP="005603B3">
      <w:pPr>
        <w:pStyle w:val="Default"/>
        <w:numPr>
          <w:ilvl w:val="0"/>
          <w:numId w:val="16"/>
        </w:numPr>
        <w:rPr>
          <w:rFonts w:ascii="Century Gothic" w:hAnsi="Century Gothic"/>
        </w:rPr>
      </w:pPr>
      <w:r w:rsidRPr="00E71837">
        <w:rPr>
          <w:rFonts w:ascii="Century Gothic" w:hAnsi="Century Gothic"/>
        </w:rPr>
        <w:t>The</w:t>
      </w:r>
      <w:r w:rsidR="00B32F81" w:rsidRPr="00E71837">
        <w:rPr>
          <w:rFonts w:ascii="Century Gothic" w:hAnsi="Century Gothic"/>
        </w:rPr>
        <w:t xml:space="preserve"> Centre will</w:t>
      </w:r>
      <w:r w:rsidRPr="00E71837">
        <w:rPr>
          <w:rFonts w:ascii="Century Gothic" w:hAnsi="Century Gothic"/>
        </w:rPr>
        <w:t xml:space="preserve"> outline the dates for which the pupil will be required to attend the alternative provision and time the provision will start, the length of time of the provision, the address the pupil will need to </w:t>
      </w:r>
      <w:r w:rsidRPr="00E71837">
        <w:rPr>
          <w:rFonts w:ascii="Century Gothic" w:hAnsi="Century Gothic"/>
        </w:rPr>
        <w:lastRenderedPageBreak/>
        <w:t>attend, and the name of the person who</w:t>
      </w:r>
      <w:r w:rsidR="005603B3" w:rsidRPr="00E71837">
        <w:rPr>
          <w:rFonts w:ascii="Century Gothic" w:hAnsi="Century Gothic"/>
        </w:rPr>
        <w:t xml:space="preserve"> </w:t>
      </w:r>
      <w:r w:rsidRPr="00E71837">
        <w:rPr>
          <w:rFonts w:ascii="Century Gothic" w:hAnsi="Century Gothic"/>
        </w:rPr>
        <w:t>is responsible for the provision.</w:t>
      </w:r>
    </w:p>
    <w:p w14:paraId="417E658D" w14:textId="1D252AC5" w:rsidR="00B32F81" w:rsidRPr="00E71837" w:rsidRDefault="005603B3" w:rsidP="005603B3">
      <w:pPr>
        <w:pStyle w:val="Default"/>
        <w:numPr>
          <w:ilvl w:val="0"/>
          <w:numId w:val="16"/>
        </w:numPr>
        <w:rPr>
          <w:rFonts w:ascii="Century Gothic" w:hAnsi="Century Gothic"/>
        </w:rPr>
      </w:pPr>
      <w:r w:rsidRPr="00E71837">
        <w:rPr>
          <w:rFonts w:ascii="Century Gothic" w:hAnsi="Century Gothic"/>
        </w:rPr>
        <w:t>Th</w:t>
      </w:r>
      <w:r w:rsidR="00B32F81" w:rsidRPr="00E71837">
        <w:rPr>
          <w:rFonts w:ascii="Century Gothic" w:hAnsi="Century Gothic"/>
        </w:rPr>
        <w:t xml:space="preserve">e Centre will </w:t>
      </w:r>
      <w:r w:rsidRPr="00E71837">
        <w:rPr>
          <w:rFonts w:ascii="Century Gothic" w:hAnsi="Century Gothic"/>
        </w:rPr>
        <w:t>guide and</w:t>
      </w:r>
      <w:r w:rsidR="006001E9" w:rsidRPr="00E71837">
        <w:rPr>
          <w:rFonts w:ascii="Century Gothic" w:hAnsi="Century Gothic"/>
        </w:rPr>
        <w:t xml:space="preserve"> support staff with the monitoring and support of alternative curriculum provision.</w:t>
      </w:r>
    </w:p>
    <w:p w14:paraId="19AE17C6" w14:textId="54DACF4D" w:rsidR="00B32F81" w:rsidRPr="00E71837" w:rsidRDefault="00B32F81" w:rsidP="005603B3">
      <w:pPr>
        <w:pStyle w:val="Default"/>
        <w:numPr>
          <w:ilvl w:val="0"/>
          <w:numId w:val="16"/>
        </w:numPr>
        <w:rPr>
          <w:rFonts w:ascii="Century Gothic" w:hAnsi="Century Gothic"/>
        </w:rPr>
      </w:pPr>
      <w:r w:rsidRPr="00E71837">
        <w:rPr>
          <w:rFonts w:ascii="Century Gothic" w:hAnsi="Century Gothic"/>
        </w:rPr>
        <w:t>The Linden Centre will</w:t>
      </w:r>
      <w:r w:rsidR="006001E9" w:rsidRPr="00E71837">
        <w:rPr>
          <w:rFonts w:ascii="Century Gothic" w:hAnsi="Century Gothic"/>
        </w:rPr>
        <w:t xml:space="preserve"> report on the effectiveness on the provision and, ultimately, the end date of the provision.</w:t>
      </w:r>
    </w:p>
    <w:p w14:paraId="21F1C3A8" w14:textId="450586D7" w:rsidR="00B32F81" w:rsidRPr="00E71837" w:rsidRDefault="00B32F81" w:rsidP="005603B3">
      <w:pPr>
        <w:pStyle w:val="Default"/>
        <w:numPr>
          <w:ilvl w:val="0"/>
          <w:numId w:val="16"/>
        </w:numPr>
        <w:rPr>
          <w:rFonts w:ascii="Century Gothic" w:hAnsi="Century Gothic"/>
        </w:rPr>
      </w:pPr>
      <w:r w:rsidRPr="00E71837">
        <w:rPr>
          <w:rFonts w:ascii="Century Gothic" w:hAnsi="Century Gothic"/>
        </w:rPr>
        <w:t xml:space="preserve">The Linden Centre will </w:t>
      </w:r>
      <w:r w:rsidR="005603B3" w:rsidRPr="00E71837">
        <w:rPr>
          <w:rFonts w:ascii="Century Gothic" w:hAnsi="Century Gothic"/>
        </w:rPr>
        <w:t>plan a</w:t>
      </w:r>
      <w:r w:rsidR="006001E9" w:rsidRPr="00E71837">
        <w:rPr>
          <w:rFonts w:ascii="Century Gothic" w:hAnsi="Century Gothic"/>
        </w:rPr>
        <w:t xml:space="preserve"> phased </w:t>
      </w:r>
      <w:proofErr w:type="gramStart"/>
      <w:r w:rsidR="006001E9" w:rsidRPr="00E71837">
        <w:rPr>
          <w:rFonts w:ascii="Century Gothic" w:hAnsi="Century Gothic"/>
        </w:rPr>
        <w:t xml:space="preserve">return </w:t>
      </w:r>
      <w:r w:rsidR="005603B3" w:rsidRPr="00E71837">
        <w:rPr>
          <w:rFonts w:ascii="Century Gothic" w:hAnsi="Century Gothic"/>
        </w:rPr>
        <w:t>back</w:t>
      </w:r>
      <w:proofErr w:type="gramEnd"/>
      <w:r w:rsidR="005603B3" w:rsidRPr="00E71837">
        <w:rPr>
          <w:rFonts w:ascii="Century Gothic" w:hAnsi="Century Gothic"/>
        </w:rPr>
        <w:t xml:space="preserve"> into the centre. </w:t>
      </w:r>
      <w:r w:rsidR="006001E9" w:rsidRPr="00E71837">
        <w:rPr>
          <w:rFonts w:ascii="Century Gothic" w:hAnsi="Century Gothic"/>
        </w:rPr>
        <w:t xml:space="preserve"> </w:t>
      </w:r>
    </w:p>
    <w:p w14:paraId="5EE916DD" w14:textId="1B02892A" w:rsidR="006001E9" w:rsidRPr="00E71837" w:rsidRDefault="005603B3" w:rsidP="005603B3">
      <w:pPr>
        <w:pStyle w:val="Default"/>
        <w:numPr>
          <w:ilvl w:val="0"/>
          <w:numId w:val="16"/>
        </w:numPr>
        <w:rPr>
          <w:rFonts w:ascii="Century Gothic" w:hAnsi="Century Gothic"/>
        </w:rPr>
      </w:pPr>
      <w:r w:rsidRPr="00E71837">
        <w:rPr>
          <w:rFonts w:ascii="Century Gothic" w:hAnsi="Century Gothic"/>
        </w:rPr>
        <w:t xml:space="preserve">A final report will be completed </w:t>
      </w:r>
      <w:r w:rsidR="006001E9" w:rsidRPr="00E71837">
        <w:rPr>
          <w:rFonts w:ascii="Century Gothic" w:hAnsi="Century Gothic"/>
        </w:rPr>
        <w:t xml:space="preserve">on the effectiveness of the provision and the implications of the pupil returning to </w:t>
      </w:r>
      <w:r w:rsidRPr="00E71837">
        <w:rPr>
          <w:rFonts w:ascii="Century Gothic" w:hAnsi="Century Gothic"/>
        </w:rPr>
        <w:t>the Linden Centre</w:t>
      </w:r>
      <w:r w:rsidR="006001E9" w:rsidRPr="00E71837">
        <w:rPr>
          <w:rFonts w:ascii="Century Gothic" w:hAnsi="Century Gothic"/>
        </w:rPr>
        <w:t xml:space="preserve">. </w:t>
      </w:r>
    </w:p>
    <w:p w14:paraId="485B818A" w14:textId="77777777" w:rsidR="005603B3" w:rsidRPr="00E71837" w:rsidRDefault="005603B3" w:rsidP="006001E9">
      <w:pPr>
        <w:pStyle w:val="Default"/>
        <w:rPr>
          <w:rFonts w:ascii="Century Gothic" w:hAnsi="Century Gothic"/>
        </w:rPr>
      </w:pPr>
    </w:p>
    <w:p w14:paraId="5E232AAB" w14:textId="38AFB911" w:rsidR="006001E9" w:rsidRPr="00E71837" w:rsidRDefault="006001E9" w:rsidP="006001E9">
      <w:pPr>
        <w:pStyle w:val="Default"/>
        <w:rPr>
          <w:rFonts w:ascii="Century Gothic" w:hAnsi="Century Gothic"/>
        </w:rPr>
      </w:pPr>
      <w:r w:rsidRPr="00E71837">
        <w:rPr>
          <w:rFonts w:ascii="Century Gothic" w:hAnsi="Century Gothic"/>
        </w:rPr>
        <w:t>Following the safeguarding audit all off site provisions that our children attend have been contacted by our business manager attend for a letter to confirm all safeguarding checks have been carried out, and that they have current liability insurance.</w:t>
      </w:r>
    </w:p>
    <w:p w14:paraId="0628B9DE" w14:textId="77777777" w:rsidR="006001E9" w:rsidRPr="00E71837" w:rsidRDefault="006001E9" w:rsidP="006001E9">
      <w:pPr>
        <w:pStyle w:val="Default"/>
        <w:rPr>
          <w:rFonts w:ascii="Century Gothic" w:hAnsi="Century Gothic"/>
        </w:rPr>
      </w:pPr>
    </w:p>
    <w:p w14:paraId="636F21A9" w14:textId="72306405" w:rsidR="006001E9" w:rsidRDefault="006001E9" w:rsidP="006001E9">
      <w:pPr>
        <w:pStyle w:val="Default"/>
        <w:rPr>
          <w:rFonts w:ascii="Century Gothic" w:hAnsi="Century Gothic"/>
        </w:rPr>
      </w:pPr>
      <w:r w:rsidRPr="00E71837">
        <w:rPr>
          <w:rFonts w:ascii="Century Gothic" w:hAnsi="Century Gothic"/>
        </w:rPr>
        <w:t xml:space="preserve">The provisions we use are, Kinki Glass, Pony Pals, AFC Telford, Crossbar Coaching and The Albrighton Trust we have a letter on file for </w:t>
      </w:r>
      <w:proofErr w:type="gramStart"/>
      <w:r w:rsidRPr="00E71837">
        <w:rPr>
          <w:rFonts w:ascii="Century Gothic" w:hAnsi="Century Gothic"/>
        </w:rPr>
        <w:t>all of</w:t>
      </w:r>
      <w:proofErr w:type="gramEnd"/>
      <w:r w:rsidRPr="00E71837">
        <w:rPr>
          <w:rFonts w:ascii="Century Gothic" w:hAnsi="Century Gothic"/>
        </w:rPr>
        <w:t xml:space="preserve"> these provisions. </w:t>
      </w:r>
    </w:p>
    <w:p w14:paraId="19E5F99B" w14:textId="77777777" w:rsidR="006F1A0E" w:rsidRPr="00E71837" w:rsidRDefault="006F1A0E" w:rsidP="006001E9">
      <w:pPr>
        <w:pStyle w:val="Default"/>
        <w:rPr>
          <w:rFonts w:ascii="Century Gothic" w:hAnsi="Century Gothic"/>
        </w:rPr>
      </w:pPr>
    </w:p>
    <w:p w14:paraId="396B2A16" w14:textId="73865314" w:rsidR="006001E9" w:rsidRPr="00E71837" w:rsidRDefault="005D58F0" w:rsidP="006001E9">
      <w:pPr>
        <w:pStyle w:val="Default"/>
        <w:rPr>
          <w:rFonts w:ascii="Century Gothic" w:hAnsi="Century Gothic"/>
        </w:rPr>
      </w:pPr>
      <w:r>
        <w:rPr>
          <w:rFonts w:ascii="Century Gothic" w:hAnsi="Century Gothic"/>
        </w:rPr>
        <w:t xml:space="preserve">The Linden Centre will also work with the Local Authority </w:t>
      </w:r>
      <w:r w:rsidR="006F1A0E">
        <w:rPr>
          <w:rFonts w:ascii="Century Gothic" w:hAnsi="Century Gothic"/>
        </w:rPr>
        <w:t>to identify appropriate alternative provisions through the quality assured Alternative Provision Directory, where appropriate.</w:t>
      </w:r>
    </w:p>
    <w:p w14:paraId="5F3A51BA" w14:textId="6356E6EE" w:rsidR="006001E9" w:rsidRPr="00E71837" w:rsidRDefault="006001E9" w:rsidP="006001E9">
      <w:pPr>
        <w:pStyle w:val="Default"/>
        <w:rPr>
          <w:rFonts w:ascii="Century Gothic" w:hAnsi="Century Gothic"/>
        </w:rPr>
      </w:pPr>
    </w:p>
    <w:p w14:paraId="5B5E2E33" w14:textId="77777777" w:rsidR="006001E9" w:rsidRPr="00E71837" w:rsidRDefault="006001E9" w:rsidP="006001E9">
      <w:pPr>
        <w:rPr>
          <w:rFonts w:ascii="Century Gothic" w:hAnsi="Century Gothic"/>
        </w:rPr>
      </w:pPr>
    </w:p>
    <w:p w14:paraId="520B9E95" w14:textId="22CFA8A6" w:rsidR="00A92A30" w:rsidRPr="00E71837" w:rsidRDefault="00A92A30" w:rsidP="006001E9">
      <w:pPr>
        <w:spacing w:after="0" w:line="240" w:lineRule="auto"/>
        <w:rPr>
          <w:rFonts w:ascii="Century Gothic" w:eastAsiaTheme="majorEastAsia" w:hAnsi="Century Gothic" w:cs="Calibri"/>
          <w:bCs/>
          <w:color w:val="7030A0"/>
          <w:sz w:val="72"/>
          <w:szCs w:val="72"/>
          <w:lang w:eastAsia="ja-JP"/>
        </w:rPr>
      </w:pPr>
    </w:p>
    <w:p w14:paraId="1385BF13" w14:textId="0CFFFC6B"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3835768" w14:textId="70BD1602"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10233C7" w14:textId="6C89263E"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648D0744" w14:textId="115CA787"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A93A822" w14:textId="7DA5DBC4"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EECEFFA" w14:textId="42BF3ABD" w:rsidR="00A92A30" w:rsidRPr="00E71837"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3D3D343C" w14:textId="453B0352" w:rsidR="00A92A30" w:rsidRPr="00E71837"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03FB4D97" w14:textId="5ADC4370" w:rsidR="00A92A30" w:rsidRPr="00E71837"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4F14189F" w14:textId="77777777" w:rsidR="00A92A30" w:rsidRPr="00E71837"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192A6D45" w14:textId="77777777" w:rsidR="00092BD8" w:rsidRPr="00E71837" w:rsidRDefault="00092BD8" w:rsidP="00E91232">
      <w:pPr>
        <w:spacing w:after="0" w:line="240" w:lineRule="auto"/>
        <w:jc w:val="center"/>
        <w:rPr>
          <w:rFonts w:ascii="Century Gothic" w:eastAsiaTheme="majorEastAsia" w:hAnsi="Century Gothic" w:cs="Calibri"/>
          <w:bCs/>
          <w:color w:val="7030A0"/>
          <w:sz w:val="72"/>
          <w:szCs w:val="72"/>
          <w:lang w:eastAsia="ja-JP"/>
        </w:rPr>
      </w:pPr>
    </w:p>
    <w:sectPr w:rsidR="00092BD8" w:rsidRPr="00E71837"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BD9BA" w14:textId="77777777" w:rsidR="00EE249D" w:rsidRDefault="00EE249D" w:rsidP="00AD4155">
      <w:r>
        <w:separator/>
      </w:r>
    </w:p>
  </w:endnote>
  <w:endnote w:type="continuationSeparator" w:id="0">
    <w:p w14:paraId="5EAB5CD5" w14:textId="77777777" w:rsidR="00EE249D" w:rsidRDefault="00EE249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B2071B-05B7-4D58-9518-AE6E39FA53A1}"/>
    <w:embedBold r:id="rId2" w:fontKey="{1227B900-3E57-4F15-BB2D-213119652D37}"/>
  </w:font>
  <w:font w:name="Tahoma">
    <w:panose1 w:val="020B0604030504040204"/>
    <w:charset w:val="00"/>
    <w:family w:val="swiss"/>
    <w:pitch w:val="variable"/>
    <w:sig w:usb0="E1002EFF" w:usb1="C000605B" w:usb2="00000029" w:usb3="00000000" w:csb0="000101FF" w:csb1="00000000"/>
    <w:embedRegular r:id="rId3" w:fontKey="{7D866380-F711-48E0-893F-5A4DC5320948}"/>
  </w:font>
  <w:font w:name="Century Gothic">
    <w:panose1 w:val="020B0502020202020204"/>
    <w:charset w:val="00"/>
    <w:family w:val="swiss"/>
    <w:pitch w:val="variable"/>
    <w:sig w:usb0="00000287" w:usb1="00000000" w:usb2="00000000" w:usb3="00000000" w:csb0="0000009F" w:csb1="00000000"/>
    <w:embedRegular r:id="rId4" w:fontKey="{433DB699-C67D-4530-95FE-72FFFEE760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CDFBD" w14:textId="77777777" w:rsidR="00EE249D" w:rsidRDefault="00EE249D" w:rsidP="00AD4155">
      <w:r>
        <w:separator/>
      </w:r>
    </w:p>
  </w:footnote>
  <w:footnote w:type="continuationSeparator" w:id="0">
    <w:p w14:paraId="5F96C891" w14:textId="77777777" w:rsidR="00EE249D" w:rsidRDefault="00EE249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2425623B"/>
    <w:multiLevelType w:val="hybridMultilevel"/>
    <w:tmpl w:val="7AA6C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152867792">
    <w:abstractNumId w:val="10"/>
  </w:num>
  <w:num w:numId="2" w16cid:durableId="2139109018">
    <w:abstractNumId w:val="6"/>
  </w:num>
  <w:num w:numId="3" w16cid:durableId="888029946">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650981373">
    <w:abstractNumId w:val="1"/>
  </w:num>
  <w:num w:numId="5" w16cid:durableId="498346709">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67862541">
    <w:abstractNumId w:val="8"/>
  </w:num>
  <w:num w:numId="7" w16cid:durableId="770517305">
    <w:abstractNumId w:val="7"/>
  </w:num>
  <w:num w:numId="8" w16cid:durableId="646127665">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327369032">
    <w:abstractNumId w:val="13"/>
  </w:num>
  <w:num w:numId="10" w16cid:durableId="1508135953">
    <w:abstractNumId w:val="11"/>
  </w:num>
  <w:num w:numId="11" w16cid:durableId="651445296">
    <w:abstractNumId w:val="12"/>
  </w:num>
  <w:num w:numId="12" w16cid:durableId="520166736">
    <w:abstractNumId w:val="3"/>
  </w:num>
  <w:num w:numId="13" w16cid:durableId="949625174">
    <w:abstractNumId w:val="9"/>
  </w:num>
  <w:num w:numId="14" w16cid:durableId="1966428316">
    <w:abstractNumId w:val="4"/>
  </w:num>
  <w:num w:numId="15" w16cid:durableId="531306592">
    <w:abstractNumId w:val="0"/>
  </w:num>
  <w:num w:numId="16" w16cid:durableId="187315108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3B3"/>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58F0"/>
    <w:rsid w:val="005D6BF0"/>
    <w:rsid w:val="005E041B"/>
    <w:rsid w:val="005E0AC7"/>
    <w:rsid w:val="005E412E"/>
    <w:rsid w:val="005E41A5"/>
    <w:rsid w:val="005E440A"/>
    <w:rsid w:val="005E4B12"/>
    <w:rsid w:val="005E7EFE"/>
    <w:rsid w:val="005F251C"/>
    <w:rsid w:val="005F2699"/>
    <w:rsid w:val="005F292F"/>
    <w:rsid w:val="005F3E9D"/>
    <w:rsid w:val="005F6DDE"/>
    <w:rsid w:val="006001E9"/>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1A0E"/>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365E"/>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1"/>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78A"/>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1837"/>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249D"/>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customStyle="1" w:styleId="Default">
    <w:name w:val="Default"/>
    <w:basedOn w:val="Normal"/>
    <w:rsid w:val="006001E9"/>
    <w:pPr>
      <w:autoSpaceDE w:val="0"/>
      <w:autoSpaceDN w:val="0"/>
      <w:spacing w:after="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3</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cp:revision>
  <dcterms:created xsi:type="dcterms:W3CDTF">2023-10-24T17:45:00Z</dcterms:created>
  <dcterms:modified xsi:type="dcterms:W3CDTF">2026-07-08T13:11:00Z</dcterms:modified>
</cp:coreProperties>
</file>